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68C93" w14:textId="60550E14" w:rsidR="00960F86" w:rsidRPr="00F8523C" w:rsidRDefault="00C641AB" w:rsidP="00960F86">
      <w:pPr>
        <w:jc w:val="center"/>
        <w:rPr>
          <w:rFonts w:ascii="Century Gothic" w:hAnsi="Century Gothic" w:cs="Calibri"/>
          <w:b/>
        </w:rPr>
      </w:pPr>
      <w:r w:rsidRPr="00F8523C">
        <w:rPr>
          <w:rFonts w:ascii="Century Gothic" w:hAnsi="Century Gothic" w:cs="Calibri"/>
          <w:b/>
        </w:rPr>
        <w:t xml:space="preserve">Estado de las </w:t>
      </w:r>
      <w:r w:rsidR="00960F86" w:rsidRPr="00F8523C">
        <w:rPr>
          <w:rFonts w:ascii="Century Gothic" w:hAnsi="Century Gothic" w:cs="Calibri"/>
          <w:b/>
        </w:rPr>
        <w:t>Comisiones</w:t>
      </w:r>
      <w:r w:rsidR="009821E5" w:rsidRPr="00F8523C">
        <w:rPr>
          <w:rFonts w:ascii="Century Gothic" w:hAnsi="Century Gothic" w:cs="Calibri"/>
          <w:b/>
        </w:rPr>
        <w:t xml:space="preserve"> de Trabajo </w:t>
      </w:r>
      <w:r w:rsidRPr="00F8523C">
        <w:rPr>
          <w:rFonts w:ascii="Century Gothic" w:hAnsi="Century Gothic" w:cs="Calibri"/>
          <w:b/>
        </w:rPr>
        <w:t xml:space="preserve">al </w:t>
      </w:r>
      <w:r w:rsidR="0014226A">
        <w:rPr>
          <w:rFonts w:ascii="Century Gothic" w:hAnsi="Century Gothic" w:cs="Calibri"/>
          <w:b/>
        </w:rPr>
        <w:t>06</w:t>
      </w:r>
      <w:r w:rsidRPr="00F8523C">
        <w:rPr>
          <w:rFonts w:ascii="Century Gothic" w:hAnsi="Century Gothic" w:cs="Calibri"/>
          <w:b/>
        </w:rPr>
        <w:t xml:space="preserve"> de </w:t>
      </w:r>
      <w:r w:rsidR="0014226A">
        <w:rPr>
          <w:rFonts w:ascii="Century Gothic" w:hAnsi="Century Gothic" w:cs="Calibri"/>
          <w:b/>
        </w:rPr>
        <w:t>febrero</w:t>
      </w:r>
      <w:r w:rsidRPr="00F8523C">
        <w:rPr>
          <w:rFonts w:ascii="Century Gothic" w:hAnsi="Century Gothic" w:cs="Calibri"/>
          <w:b/>
        </w:rPr>
        <w:t xml:space="preserve"> 2023</w:t>
      </w:r>
    </w:p>
    <w:p w14:paraId="1AEBABDC" w14:textId="77777777" w:rsidR="003428BB" w:rsidRPr="00960F86" w:rsidRDefault="003428BB" w:rsidP="00960F86">
      <w:pPr>
        <w:jc w:val="center"/>
        <w:rPr>
          <w:b/>
          <w:sz w:val="28"/>
          <w:szCs w:val="28"/>
        </w:rPr>
      </w:pPr>
    </w:p>
    <w:tbl>
      <w:tblPr>
        <w:tblW w:w="14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287"/>
        <w:gridCol w:w="2290"/>
        <w:gridCol w:w="2566"/>
        <w:gridCol w:w="2396"/>
      </w:tblGrid>
      <w:tr w:rsidR="00C641AB" w:rsidRPr="00CD4CBC" w14:paraId="05059F57" w14:textId="77777777" w:rsidTr="000E20F7">
        <w:tc>
          <w:tcPr>
            <w:tcW w:w="817" w:type="dxa"/>
            <w:shd w:val="clear" w:color="auto" w:fill="92D050"/>
          </w:tcPr>
          <w:p w14:paraId="5E2CE333" w14:textId="77777777" w:rsidR="00C641AB" w:rsidRPr="00CD4CBC" w:rsidRDefault="00C641AB" w:rsidP="00D125CA">
            <w:pPr>
              <w:tabs>
                <w:tab w:val="left" w:pos="-142"/>
              </w:tabs>
              <w:spacing w:before="40" w:after="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#</w:t>
            </w:r>
          </w:p>
        </w:tc>
        <w:tc>
          <w:tcPr>
            <w:tcW w:w="6287" w:type="dxa"/>
            <w:shd w:val="clear" w:color="auto" w:fill="92D050"/>
          </w:tcPr>
          <w:p w14:paraId="7B14F1EB" w14:textId="77777777" w:rsidR="00C641AB" w:rsidRPr="000E20F7" w:rsidRDefault="000E20F7" w:rsidP="00D125CA">
            <w:pPr>
              <w:tabs>
                <w:tab w:val="left" w:pos="-142"/>
              </w:tabs>
              <w:spacing w:before="40" w:after="40"/>
              <w:jc w:val="center"/>
              <w:rPr>
                <w:rFonts w:ascii="Century Gothic" w:hAnsi="Century Gothic" w:cs="Calibri"/>
                <w:b/>
              </w:rPr>
            </w:pPr>
            <w:r w:rsidRPr="000E20F7">
              <w:rPr>
                <w:rFonts w:ascii="Century Gothic" w:hAnsi="Century Gothic" w:cs="Calibri"/>
                <w:b/>
              </w:rPr>
              <w:t>COMISIÓN</w:t>
            </w:r>
          </w:p>
        </w:tc>
        <w:tc>
          <w:tcPr>
            <w:tcW w:w="2290" w:type="dxa"/>
            <w:shd w:val="clear" w:color="auto" w:fill="92D050"/>
          </w:tcPr>
          <w:p w14:paraId="6D91AEC4" w14:textId="77777777" w:rsidR="00C641AB" w:rsidRPr="000E20F7" w:rsidRDefault="000E20F7" w:rsidP="00D125CA">
            <w:pPr>
              <w:tabs>
                <w:tab w:val="left" w:pos="1999"/>
              </w:tabs>
              <w:spacing w:before="40" w:after="40"/>
              <w:jc w:val="center"/>
              <w:rPr>
                <w:rFonts w:ascii="Century Gothic" w:hAnsi="Century Gothic" w:cs="Calibri"/>
                <w:b/>
              </w:rPr>
            </w:pPr>
            <w:r w:rsidRPr="000E20F7">
              <w:rPr>
                <w:rFonts w:ascii="Century Gothic" w:hAnsi="Century Gothic" w:cs="Calibri"/>
                <w:b/>
              </w:rPr>
              <w:t>PLAN DE TRABAJO 2023</w:t>
            </w:r>
          </w:p>
        </w:tc>
        <w:tc>
          <w:tcPr>
            <w:tcW w:w="2566" w:type="dxa"/>
            <w:shd w:val="clear" w:color="auto" w:fill="92D050"/>
          </w:tcPr>
          <w:p w14:paraId="08EA92B6" w14:textId="77777777" w:rsidR="00C641AB" w:rsidRPr="000E20F7" w:rsidRDefault="000E20F7" w:rsidP="00D125CA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  <w:b/>
              </w:rPr>
            </w:pPr>
            <w:r w:rsidRPr="000E20F7">
              <w:rPr>
                <w:rFonts w:ascii="Century Gothic" w:hAnsi="Century Gothic" w:cs="Calibri"/>
                <w:b/>
              </w:rPr>
              <w:t>INFORME DE LABORES 2022</w:t>
            </w:r>
          </w:p>
        </w:tc>
        <w:tc>
          <w:tcPr>
            <w:tcW w:w="2396" w:type="dxa"/>
            <w:shd w:val="clear" w:color="auto" w:fill="92D050"/>
          </w:tcPr>
          <w:p w14:paraId="2A0B0D2F" w14:textId="77777777" w:rsidR="00C641AB" w:rsidRPr="000E20F7" w:rsidRDefault="000E20F7" w:rsidP="00D125CA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  <w:b/>
              </w:rPr>
            </w:pPr>
            <w:r w:rsidRPr="000E20F7">
              <w:rPr>
                <w:rFonts w:ascii="Century Gothic" w:hAnsi="Century Gothic" w:cs="Calibri"/>
                <w:b/>
              </w:rPr>
              <w:t>CRONOGRAMA DE REUNIONES</w:t>
            </w:r>
            <w:r w:rsidR="00F8523C">
              <w:rPr>
                <w:rFonts w:ascii="Century Gothic" w:hAnsi="Century Gothic" w:cs="Calibri"/>
                <w:b/>
              </w:rPr>
              <w:t xml:space="preserve"> 2023</w:t>
            </w:r>
          </w:p>
        </w:tc>
      </w:tr>
      <w:tr w:rsidR="00C641AB" w:rsidRPr="00C641AB" w14:paraId="03977D59" w14:textId="77777777" w:rsidTr="000E20F7">
        <w:tc>
          <w:tcPr>
            <w:tcW w:w="817" w:type="dxa"/>
            <w:shd w:val="clear" w:color="auto" w:fill="92D050"/>
          </w:tcPr>
          <w:p w14:paraId="43BE8939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 xml:space="preserve">   1</w:t>
            </w:r>
          </w:p>
        </w:tc>
        <w:tc>
          <w:tcPr>
            <w:tcW w:w="6287" w:type="dxa"/>
            <w:shd w:val="clear" w:color="auto" w:fill="92D050"/>
            <w:vAlign w:val="center"/>
          </w:tcPr>
          <w:p w14:paraId="7FA32785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Capacitación</w:t>
            </w:r>
          </w:p>
          <w:p w14:paraId="31301506" w14:textId="77777777" w:rsidR="00C641AB" w:rsidRPr="00C641AB" w:rsidRDefault="00F8523C" w:rsidP="00F8523C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Carolina Porras M</w:t>
            </w:r>
          </w:p>
        </w:tc>
        <w:tc>
          <w:tcPr>
            <w:tcW w:w="2290" w:type="dxa"/>
            <w:shd w:val="clear" w:color="auto" w:fill="auto"/>
          </w:tcPr>
          <w:p w14:paraId="1CA35CD3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547DAE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37191512" r:id="rId9">
                  <o:FieldCodes>\s</o:FieldCodes>
                </o:OLEObject>
              </w:object>
            </w:r>
          </w:p>
        </w:tc>
        <w:tc>
          <w:tcPr>
            <w:tcW w:w="2566" w:type="dxa"/>
            <w:shd w:val="clear" w:color="auto" w:fill="auto"/>
          </w:tcPr>
          <w:p w14:paraId="422CD5BB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  </w:t>
            </w:r>
            <w:r>
              <w:object w:dxaOrig="1543" w:dyaOrig="991" w14:anchorId="749BE7B8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737191513" r:id="rId11">
                  <o:FieldCodes>\s</o:FieldCodes>
                </o:OLEObject>
              </w:object>
            </w:r>
          </w:p>
        </w:tc>
        <w:tc>
          <w:tcPr>
            <w:tcW w:w="2396" w:type="dxa"/>
          </w:tcPr>
          <w:p w14:paraId="4D1040EC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 </w:t>
            </w:r>
            <w:r w:rsidR="00774AC8">
              <w:object w:dxaOrig="1543" w:dyaOrig="991" w14:anchorId="1C1576C8">
                <v:shape id="_x0000_i1027" type="#_x0000_t75" style="width:77.25pt;height:49.5pt" o:ole="">
                  <v:imagedata r:id="rId12" o:title=""/>
                </v:shape>
                <o:OLEObject Type="Embed" ProgID="Word.Document.8" ShapeID="_x0000_i1027" DrawAspect="Icon" ObjectID="_1737191514" r:id="rId13">
                  <o:FieldCodes>\s</o:FieldCodes>
                </o:OLEObject>
              </w:object>
            </w:r>
          </w:p>
        </w:tc>
      </w:tr>
      <w:tr w:rsidR="00C641AB" w:rsidRPr="00C641AB" w14:paraId="33AF969B" w14:textId="77777777" w:rsidTr="000E20F7">
        <w:tc>
          <w:tcPr>
            <w:tcW w:w="817" w:type="dxa"/>
            <w:shd w:val="clear" w:color="auto" w:fill="92D050"/>
          </w:tcPr>
          <w:p w14:paraId="65B06A1D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2</w:t>
            </w:r>
          </w:p>
        </w:tc>
        <w:tc>
          <w:tcPr>
            <w:tcW w:w="6287" w:type="dxa"/>
            <w:shd w:val="clear" w:color="auto" w:fill="92D050"/>
            <w:vAlign w:val="center"/>
          </w:tcPr>
          <w:p w14:paraId="3BE3CFE0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Gestión Ambiental</w:t>
            </w:r>
          </w:p>
          <w:p w14:paraId="2DAA8916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Emilio Fournier C, MINAE</w:t>
            </w:r>
          </w:p>
          <w:p w14:paraId="0259DA20" w14:textId="77777777" w:rsidR="00F8523C" w:rsidRPr="00C641AB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 xml:space="preserve">                   Marilyn Vargas S, ONS</w:t>
            </w:r>
          </w:p>
        </w:tc>
        <w:tc>
          <w:tcPr>
            <w:tcW w:w="2290" w:type="dxa"/>
            <w:shd w:val="clear" w:color="auto" w:fill="auto"/>
          </w:tcPr>
          <w:p w14:paraId="4C11BBE4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7E7A90B9">
                <v:shape id="_x0000_i1028" type="#_x0000_t75" style="width:77.25pt;height:49.5pt" o:ole="">
                  <v:imagedata r:id="rId14" o:title=""/>
                </v:shape>
                <o:OLEObject Type="Embed" ProgID="Word.Document.12" ShapeID="_x0000_i1028" DrawAspect="Icon" ObjectID="_1737191515" r:id="rId15">
                  <o:FieldCodes>\s</o:FieldCodes>
                </o:OLEObject>
              </w:object>
            </w:r>
          </w:p>
        </w:tc>
        <w:tc>
          <w:tcPr>
            <w:tcW w:w="2566" w:type="dxa"/>
            <w:shd w:val="clear" w:color="auto" w:fill="auto"/>
          </w:tcPr>
          <w:p w14:paraId="5F61F17F" w14:textId="77777777" w:rsidR="00C641AB" w:rsidRPr="00C641AB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es-CR"/>
              </w:rPr>
            </w:pPr>
            <w:r>
              <w:rPr>
                <w:rFonts w:ascii="Century Gothic" w:hAnsi="Century Gothic" w:cs="Calibri"/>
                <w:u w:val="single"/>
                <w:lang w:val="es-CR"/>
              </w:rPr>
              <w:t xml:space="preserve">  </w:t>
            </w:r>
            <w:r w:rsidR="002B2A81">
              <w:object w:dxaOrig="1543" w:dyaOrig="991" w14:anchorId="3F0F00A5">
                <v:shape id="_x0000_i1029" type="#_x0000_t75" style="width:77.25pt;height:49.5pt" o:ole="">
                  <v:imagedata r:id="rId16" o:title=""/>
                </v:shape>
                <o:OLEObject Type="Embed" ProgID="PowerPoint.Show.12" ShapeID="_x0000_i1029" DrawAspect="Icon" ObjectID="_1737191516" r:id="rId17"/>
              </w:object>
            </w:r>
          </w:p>
        </w:tc>
        <w:tc>
          <w:tcPr>
            <w:tcW w:w="2396" w:type="dxa"/>
          </w:tcPr>
          <w:p w14:paraId="4B7A738C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</w:p>
        </w:tc>
      </w:tr>
      <w:tr w:rsidR="00C641AB" w:rsidRPr="00C641AB" w14:paraId="66A768E3" w14:textId="77777777" w:rsidTr="000E20F7">
        <w:tc>
          <w:tcPr>
            <w:tcW w:w="817" w:type="dxa"/>
            <w:shd w:val="clear" w:color="auto" w:fill="92D050"/>
          </w:tcPr>
          <w:p w14:paraId="72317C7E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3</w:t>
            </w:r>
          </w:p>
        </w:tc>
        <w:tc>
          <w:tcPr>
            <w:tcW w:w="6287" w:type="dxa"/>
            <w:shd w:val="clear" w:color="auto" w:fill="92D050"/>
          </w:tcPr>
          <w:p w14:paraId="6F81D2D9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 xml:space="preserve">Discapacidad y Salud Ocupacional </w:t>
            </w:r>
          </w:p>
          <w:p w14:paraId="6282D062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Laura Vindas V</w:t>
            </w:r>
          </w:p>
        </w:tc>
        <w:tc>
          <w:tcPr>
            <w:tcW w:w="2290" w:type="dxa"/>
            <w:shd w:val="clear" w:color="auto" w:fill="auto"/>
          </w:tcPr>
          <w:p w14:paraId="4F811BB0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bookmarkStart w:id="0" w:name="_MON_1735362352"/>
            <w:bookmarkEnd w:id="0"/>
            <w:r>
              <w:object w:dxaOrig="1543" w:dyaOrig="991" w14:anchorId="3D988219">
                <v:shape id="_x0000_i1030" type="#_x0000_t75" style="width:77.25pt;height:49.5pt" o:ole="">
                  <v:imagedata r:id="rId18" o:title=""/>
                </v:shape>
                <o:OLEObject Type="Embed" ProgID="Word.Document.12" ShapeID="_x0000_i1030" DrawAspect="Icon" ObjectID="_1737191517" r:id="rId19">
                  <o:FieldCodes>\s</o:FieldCodes>
                </o:OLEObject>
              </w:object>
            </w:r>
          </w:p>
        </w:tc>
        <w:tc>
          <w:tcPr>
            <w:tcW w:w="2566" w:type="dxa"/>
            <w:shd w:val="clear" w:color="auto" w:fill="auto"/>
          </w:tcPr>
          <w:p w14:paraId="271011D8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 </w:t>
            </w:r>
            <w:bookmarkStart w:id="1" w:name="_MON_1735362376"/>
            <w:bookmarkEnd w:id="1"/>
            <w:r w:rsidR="00075C36">
              <w:object w:dxaOrig="1543" w:dyaOrig="991" w14:anchorId="1EC3CFDA">
                <v:shape id="_x0000_i1031" type="#_x0000_t75" style="width:77.25pt;height:49.5pt" o:ole="">
                  <v:imagedata r:id="rId20" o:title=""/>
                </v:shape>
                <o:OLEObject Type="Embed" ProgID="Word.Document.12" ShapeID="_x0000_i1031" DrawAspect="Icon" ObjectID="_1737191518" r:id="rId21">
                  <o:FieldCodes>\s</o:FieldCodes>
                </o:OLEObject>
              </w:object>
            </w:r>
          </w:p>
        </w:tc>
        <w:tc>
          <w:tcPr>
            <w:tcW w:w="2396" w:type="dxa"/>
          </w:tcPr>
          <w:p w14:paraId="2E895C51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59099EB5">
                <v:shape id="_x0000_i1032" type="#_x0000_t75" style="width:77.25pt;height:49.5pt" o:ole="">
                  <v:imagedata r:id="rId22" o:title=""/>
                </v:shape>
                <o:OLEObject Type="Embed" ProgID="Word.Document.8" ShapeID="_x0000_i1032" DrawAspect="Icon" ObjectID="_1737191519" r:id="rId23">
                  <o:FieldCodes>\s</o:FieldCodes>
                </o:OLEObject>
              </w:object>
            </w:r>
          </w:p>
        </w:tc>
      </w:tr>
      <w:tr w:rsidR="00C641AB" w:rsidRPr="00C641AB" w14:paraId="7DD96B5D" w14:textId="77777777" w:rsidTr="000E20F7">
        <w:tc>
          <w:tcPr>
            <w:tcW w:w="817" w:type="dxa"/>
            <w:tcBorders>
              <w:bottom w:val="single" w:sz="4" w:space="0" w:color="auto"/>
            </w:tcBorders>
            <w:shd w:val="clear" w:color="auto" w:fill="92D050"/>
          </w:tcPr>
          <w:p w14:paraId="3F6FC806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4</w:t>
            </w:r>
          </w:p>
        </w:tc>
        <w:tc>
          <w:tcPr>
            <w:tcW w:w="6287" w:type="dxa"/>
            <w:tcBorders>
              <w:bottom w:val="single" w:sz="4" w:space="0" w:color="auto"/>
            </w:tcBorders>
            <w:shd w:val="clear" w:color="auto" w:fill="92D050"/>
          </w:tcPr>
          <w:p w14:paraId="3E5955D0" w14:textId="77777777" w:rsidR="00C641AB" w:rsidRDefault="00C641AB" w:rsidP="008F05F1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Página WEB +</w:t>
            </w:r>
            <w:r w:rsidR="008F05F1">
              <w:rPr>
                <w:rFonts w:ascii="Century Gothic" w:hAnsi="Century Gothic" w:cs="Calibri"/>
              </w:rPr>
              <w:t xml:space="preserve"> </w:t>
            </w:r>
            <w:r w:rsidRPr="00C641AB">
              <w:rPr>
                <w:rFonts w:ascii="Century Gothic" w:hAnsi="Century Gothic" w:cs="Calibri"/>
              </w:rPr>
              <w:t>Facebook</w:t>
            </w:r>
            <w:r w:rsidR="008F05F1">
              <w:rPr>
                <w:rFonts w:ascii="Century Gothic" w:hAnsi="Century Gothic" w:cs="Calibri"/>
              </w:rPr>
              <w:t xml:space="preserve">, </w:t>
            </w:r>
            <w:r w:rsidRPr="00C641AB">
              <w:rPr>
                <w:rFonts w:ascii="Century Gothic" w:hAnsi="Century Gothic" w:cs="Calibri"/>
              </w:rPr>
              <w:t>Prensa</w:t>
            </w:r>
          </w:p>
          <w:p w14:paraId="043DD8EB" w14:textId="77777777" w:rsidR="00F8523C" w:rsidRPr="00F8523C" w:rsidRDefault="00F8523C" w:rsidP="008F05F1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Laura Vindas V</w:t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</w:tcPr>
          <w:p w14:paraId="53B7665E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</w:t>
            </w:r>
            <w:r>
              <w:object w:dxaOrig="1543" w:dyaOrig="991" w14:anchorId="611A6EA7">
                <v:shape id="_x0000_i1033" type="#_x0000_t75" style="width:77.25pt;height:49.5pt" o:ole="">
                  <v:imagedata r:id="rId24" o:title=""/>
                </v:shape>
                <o:OLEObject Type="Embed" ProgID="Word.Document.8" ShapeID="_x0000_i1033" DrawAspect="Icon" ObjectID="_1737191520" r:id="rId25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auto"/>
          </w:tcPr>
          <w:p w14:paraId="3DDF0A6D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pt-PT"/>
              </w:rPr>
            </w:pPr>
            <w:r>
              <w:t xml:space="preserve">     </w:t>
            </w:r>
            <w:r>
              <w:object w:dxaOrig="1543" w:dyaOrig="991" w14:anchorId="4E13E1E5">
                <v:shape id="_x0000_i1034" type="#_x0000_t75" style="width:77.25pt;height:49.5pt" o:ole="">
                  <v:imagedata r:id="rId20" o:title=""/>
                </v:shape>
                <o:OLEObject Type="Embed" ProgID="Word.Document.12" ShapeID="_x0000_i1034" DrawAspect="Icon" ObjectID="_1737191521" r:id="rId26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14:paraId="309FCF1D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pt-PT"/>
              </w:rPr>
            </w:pPr>
            <w:r>
              <w:t xml:space="preserve">    </w:t>
            </w:r>
            <w:r>
              <w:object w:dxaOrig="1543" w:dyaOrig="991" w14:anchorId="6BCDF73D">
                <v:shape id="_x0000_i1035" type="#_x0000_t75" style="width:77.25pt;height:49.5pt" o:ole="">
                  <v:imagedata r:id="rId22" o:title=""/>
                </v:shape>
                <o:OLEObject Type="Embed" ProgID="Word.Document.8" ShapeID="_x0000_i1035" DrawAspect="Icon" ObjectID="_1737191522" r:id="rId27">
                  <o:FieldCodes>\s</o:FieldCodes>
                </o:OLEObject>
              </w:object>
            </w:r>
          </w:p>
        </w:tc>
      </w:tr>
      <w:tr w:rsidR="00C641AB" w:rsidRPr="00C641AB" w14:paraId="58C0AE04" w14:textId="77777777" w:rsidTr="000E20F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18F8DB34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5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1DFE1CA7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Mejora Regulatoria</w:t>
            </w:r>
          </w:p>
          <w:p w14:paraId="389E0670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  <w:u w:val="single"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Laura Vindas V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69D360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</w:t>
            </w:r>
            <w:r>
              <w:object w:dxaOrig="1543" w:dyaOrig="991" w14:anchorId="5792D253">
                <v:shape id="_x0000_i1036" type="#_x0000_t75" style="width:77.25pt;height:49.5pt" o:ole="">
                  <v:imagedata r:id="rId28" o:title=""/>
                </v:shape>
                <o:OLEObject Type="Embed" ProgID="Word.Document.12" ShapeID="_x0000_i1036" DrawAspect="Icon" ObjectID="_1737191523" r:id="rId29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ED7CC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369B9B09">
                <v:shape id="_x0000_i1037" type="#_x0000_t75" style="width:77.25pt;height:49.5pt" o:ole="">
                  <v:imagedata r:id="rId30" o:title=""/>
                </v:shape>
                <o:OLEObject Type="Embed" ProgID="Word.Document.12" ShapeID="_x0000_i1037" DrawAspect="Icon" ObjectID="_1737191524" r:id="rId31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4709A9B7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pt-PT"/>
              </w:rPr>
            </w:pPr>
            <w:r>
              <w:t xml:space="preserve">    </w:t>
            </w:r>
            <w:r>
              <w:object w:dxaOrig="1543" w:dyaOrig="991" w14:anchorId="0A977CCB">
                <v:shape id="_x0000_i1038" type="#_x0000_t75" style="width:77.25pt;height:49.5pt" o:ole="">
                  <v:imagedata r:id="rId22" o:title=""/>
                </v:shape>
                <o:OLEObject Type="Embed" ProgID="Word.Document.8" ShapeID="_x0000_i1038" DrawAspect="Icon" ObjectID="_1737191525" r:id="rId32">
                  <o:FieldCodes>\s</o:FieldCodes>
                </o:OLEObject>
              </w:object>
            </w:r>
          </w:p>
        </w:tc>
      </w:tr>
      <w:tr w:rsidR="00C641AB" w:rsidRPr="00C641AB" w14:paraId="0FECE0F0" w14:textId="77777777" w:rsidTr="000E20F7">
        <w:trPr>
          <w:trHeight w:val="7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72E0B5CD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6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31AB7E52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Archivos y manejo de información (física y digital)</w:t>
            </w:r>
          </w:p>
          <w:p w14:paraId="1B19EB94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Vilma Solano Ch</w:t>
            </w:r>
          </w:p>
          <w:p w14:paraId="4C6F53CC" w14:textId="77777777" w:rsidR="000E20F7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65EE9A70" w14:textId="77777777" w:rsidR="000E20F7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0DA7B905" w14:textId="77777777" w:rsidR="000E20F7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7671B1BB" w14:textId="77777777" w:rsidR="000E20F7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02BC46A0" w14:textId="77777777" w:rsidR="000E20F7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E2CFD" w14:textId="77777777" w:rsidR="00C641AB" w:rsidRPr="00C641AB" w:rsidRDefault="00A13F19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lastRenderedPageBreak/>
              <w:t xml:space="preserve">    </w:t>
            </w:r>
            <w:r>
              <w:object w:dxaOrig="1543" w:dyaOrig="991" w14:anchorId="709B2706">
                <v:shape id="_x0000_i1039" type="#_x0000_t75" style="width:77.25pt;height:49.5pt" o:ole="">
                  <v:imagedata r:id="rId33" o:title=""/>
                </v:shape>
                <o:OLEObject Type="Embed" ProgID="Word.Document.12" ShapeID="_x0000_i1039" DrawAspect="Icon" ObjectID="_1737191526" r:id="rId34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40969E" w14:textId="425FB90D" w:rsidR="00C641AB" w:rsidRPr="00C641AB" w:rsidRDefault="00E53F3E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pt-PT"/>
              </w:rPr>
            </w:pPr>
            <w:r>
              <w:t xml:space="preserve">   </w:t>
            </w:r>
            <w:bookmarkStart w:id="2" w:name="_MON_1737190930"/>
            <w:bookmarkEnd w:id="2"/>
            <w:r w:rsidR="00B3227B">
              <w:object w:dxaOrig="1543" w:dyaOrig="991" w14:anchorId="68E79D0F">
                <v:shape id="_x0000_i1040" type="#_x0000_t75" style="width:77.25pt;height:49.5pt" o:ole="">
                  <v:imagedata r:id="rId35" o:title=""/>
                </v:shape>
                <o:OLEObject Type="Embed" ProgID="Word.Document.12" ShapeID="_x0000_i1040" DrawAspect="Icon" ObjectID="_1737191527" r:id="rId36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07DEF86B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pt-PT"/>
              </w:rPr>
            </w:pPr>
          </w:p>
        </w:tc>
      </w:tr>
      <w:tr w:rsidR="00C641AB" w:rsidRPr="00C641AB" w14:paraId="5C12164D" w14:textId="77777777" w:rsidTr="000E20F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0D7E1648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7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39297963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Control Interno</w:t>
            </w:r>
          </w:p>
          <w:p w14:paraId="07228B68" w14:textId="77777777" w:rsidR="000E20F7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Coordina; Tania López L</w:t>
            </w:r>
          </w:p>
          <w:p w14:paraId="534AD059" w14:textId="77777777" w:rsidR="000E20F7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7CFAE" w14:textId="5BDECF26" w:rsidR="00B3227B" w:rsidRPr="00B3227B" w:rsidRDefault="00B3227B" w:rsidP="00B3227B">
            <w:pPr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356071B2">
                <v:shape id="_x0000_i1041" type="#_x0000_t75" style="width:77.25pt;height:49.5pt" o:ole="">
                  <v:imagedata r:id="rId37" o:title=""/>
                </v:shape>
                <o:OLEObject Type="Embed" ProgID="Word.Document.8" ShapeID="_x0000_i1041" DrawAspect="Icon" ObjectID="_1737191528" r:id="rId38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72EE3" w14:textId="45F053B0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pt-PT"/>
              </w:rPr>
            </w:pPr>
            <w:r>
              <w:t xml:space="preserve">      </w:t>
            </w:r>
            <w:r>
              <w:object w:dxaOrig="1543" w:dyaOrig="991" w14:anchorId="34B93F95">
                <v:shape id="_x0000_i1042" type="#_x0000_t75" style="width:77.25pt;height:49.5pt" o:ole="">
                  <v:imagedata r:id="rId39" o:title=""/>
                </v:shape>
                <o:OLEObject Type="Embed" ProgID="Word.Document.12" ShapeID="_x0000_i1042" DrawAspect="Icon" ObjectID="_1737191529" r:id="rId40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6DAE8ADC" w14:textId="344098E6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pt-PT"/>
              </w:rPr>
            </w:pPr>
            <w:r>
              <w:t xml:space="preserve">    </w:t>
            </w:r>
            <w:r>
              <w:object w:dxaOrig="1543" w:dyaOrig="991" w14:anchorId="42E607A3">
                <v:shape id="_x0000_i1043" type="#_x0000_t75" style="width:77.25pt;height:49.5pt" o:ole="">
                  <v:imagedata r:id="rId41" o:title=""/>
                </v:shape>
                <o:OLEObject Type="Embed" ProgID="Word.Document.8" ShapeID="_x0000_i1043" DrawAspect="Icon" ObjectID="_1737191530" r:id="rId42">
                  <o:FieldCodes>\s</o:FieldCodes>
                </o:OLEObject>
              </w:object>
            </w:r>
          </w:p>
        </w:tc>
      </w:tr>
      <w:tr w:rsidR="00270C58" w:rsidRPr="00C641AB" w14:paraId="36166AF0" w14:textId="77777777" w:rsidTr="000E20F7">
        <w:trPr>
          <w:trHeight w:val="77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3CEE75E5" w14:textId="77777777" w:rsidR="00270C58" w:rsidRDefault="00270C58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8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232D9794" w14:textId="77777777" w:rsidR="00270C58" w:rsidRDefault="00270C58" w:rsidP="00270C58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Sistema Específico de Valoración de Riesgos Institucionales</w:t>
            </w:r>
            <w:r>
              <w:rPr>
                <w:rFonts w:ascii="Century Gothic" w:hAnsi="Century Gothic" w:cs="Calibri"/>
              </w:rPr>
              <w:t xml:space="preserve"> (SEVRI)</w:t>
            </w:r>
            <w:r w:rsidR="00F8523C">
              <w:rPr>
                <w:rFonts w:ascii="Century Gothic" w:hAnsi="Century Gothic" w:cs="Calibri"/>
              </w:rPr>
              <w:t xml:space="preserve"> y actualización de Procesos</w:t>
            </w:r>
          </w:p>
          <w:p w14:paraId="271CC3E3" w14:textId="77777777" w:rsidR="00F8523C" w:rsidRPr="00F8523C" w:rsidRDefault="00F8523C" w:rsidP="00270C58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</w:t>
            </w:r>
            <w:r>
              <w:rPr>
                <w:rFonts w:ascii="Century Gothic" w:hAnsi="Century Gothic" w:cs="Calibri"/>
                <w:b/>
                <w:bCs/>
              </w:rPr>
              <w:t>:</w:t>
            </w:r>
            <w:r w:rsidRPr="00F8523C">
              <w:rPr>
                <w:rFonts w:ascii="Century Gothic" w:hAnsi="Century Gothic" w:cs="Calibri"/>
                <w:b/>
                <w:bCs/>
              </w:rPr>
              <w:t xml:space="preserve"> Aurelio Jiménez D</w:t>
            </w:r>
          </w:p>
          <w:p w14:paraId="15939B02" w14:textId="77777777" w:rsidR="00270C58" w:rsidRPr="00C641AB" w:rsidRDefault="00270C58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E5066" w14:textId="197402E4" w:rsidR="00270C58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</w:t>
            </w:r>
            <w:r w:rsidR="000E20F7">
              <w:object w:dxaOrig="1543" w:dyaOrig="991" w14:anchorId="0B3502A0">
                <v:shape id="_x0000_i1044" type="#_x0000_t75" style="width:77.25pt;height:49.5pt" o:ole="">
                  <v:imagedata r:id="rId43" o:title=""/>
                </v:shape>
                <o:OLEObject Type="Embed" ProgID="Word.Document.12" ShapeID="_x0000_i1044" DrawAspect="Icon" ObjectID="_1737191531" r:id="rId44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F4D7E" w14:textId="77777777" w:rsidR="00270C58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 </w:t>
            </w:r>
            <w:bookmarkStart w:id="3" w:name="_MON_1735370523"/>
            <w:bookmarkEnd w:id="3"/>
            <w:r w:rsidR="00FC423C">
              <w:object w:dxaOrig="1543" w:dyaOrig="991" w14:anchorId="0BB267E7">
                <v:shape id="_x0000_i1045" type="#_x0000_t75" style="width:77.25pt;height:49.5pt" o:ole="">
                  <v:imagedata r:id="rId45" o:title=""/>
                </v:shape>
                <o:OLEObject Type="Embed" ProgID="Word.Document.12" ShapeID="_x0000_i1045" DrawAspect="Icon" ObjectID="_1737191532" r:id="rId46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395CBEF4" w14:textId="77777777" w:rsidR="00270C58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es-CR"/>
              </w:rPr>
            </w:pPr>
            <w:r>
              <w:t xml:space="preserve">   </w:t>
            </w:r>
            <w:r>
              <w:object w:dxaOrig="1543" w:dyaOrig="991" w14:anchorId="5648D019">
                <v:shape id="_x0000_i1046" type="#_x0000_t75" style="width:77.25pt;height:49.5pt" o:ole="">
                  <v:imagedata r:id="rId47" o:title=""/>
                </v:shape>
                <o:OLEObject Type="Embed" ProgID="Word.Document.8" ShapeID="_x0000_i1046" DrawAspect="Icon" ObjectID="_1737191533" r:id="rId48">
                  <o:FieldCodes>\s</o:FieldCodes>
                </o:OLEObject>
              </w:object>
            </w:r>
          </w:p>
        </w:tc>
      </w:tr>
      <w:tr w:rsidR="00C641AB" w:rsidRPr="00C641AB" w14:paraId="62BBCA13" w14:textId="77777777" w:rsidTr="000E20F7">
        <w:trPr>
          <w:trHeight w:val="90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151139EE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9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50E8108A" w14:textId="77777777" w:rsidR="00C641AB" w:rsidRPr="00C641AB" w:rsidRDefault="00C641AB" w:rsidP="00F8523C">
            <w:pPr>
              <w:tabs>
                <w:tab w:val="left" w:pos="1590"/>
                <w:tab w:val="left" w:pos="4155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Plan Estratégico Institucional</w:t>
            </w:r>
            <w:r w:rsidR="00F8523C">
              <w:rPr>
                <w:rFonts w:ascii="Century Gothic" w:hAnsi="Century Gothic" w:cs="Calibri"/>
              </w:rPr>
              <w:t xml:space="preserve"> (PEI)</w:t>
            </w:r>
          </w:p>
          <w:p w14:paraId="71CF56FF" w14:textId="77777777" w:rsidR="00C641AB" w:rsidRPr="00C641AB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</w:rPr>
            </w:pPr>
            <w:r>
              <w:rPr>
                <w:rFonts w:ascii="Century Gothic" w:hAnsi="Century Gothic" w:cs="Calibri"/>
                <w:b/>
              </w:rPr>
              <w:t>Coordina: Tania López L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95ED0" w14:textId="52D57C54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object w:dxaOrig="1543" w:dyaOrig="991" w14:anchorId="1C6E6997">
                <v:shape id="_x0000_i1047" type="#_x0000_t75" style="width:77.25pt;height:49.5pt" o:ole="">
                  <v:imagedata r:id="rId37" o:title=""/>
                </v:shape>
                <o:OLEObject Type="Embed" ProgID="Word.Document.8" ShapeID="_x0000_i1047" DrawAspect="Icon" ObjectID="_1737191534" r:id="rId49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713E0" w14:textId="6CC9EAE0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 </w:t>
            </w:r>
            <w:r>
              <w:object w:dxaOrig="1543" w:dyaOrig="991" w14:anchorId="302C4E2E">
                <v:shape id="_x0000_i1048" type="#_x0000_t75" style="width:77.25pt;height:49.5pt" o:ole="">
                  <v:imagedata r:id="rId39" o:title=""/>
                </v:shape>
                <o:OLEObject Type="Embed" ProgID="Word.Document.12" ShapeID="_x0000_i1048" DrawAspect="Icon" ObjectID="_1737191535" r:id="rId50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0F5248B4" w14:textId="32219EAC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pt-PT"/>
              </w:rPr>
            </w:pPr>
            <w:r>
              <w:t xml:space="preserve">    </w:t>
            </w:r>
            <w:r>
              <w:object w:dxaOrig="1543" w:dyaOrig="991" w14:anchorId="7F79E355">
                <v:shape id="_x0000_i1049" type="#_x0000_t75" style="width:77.25pt;height:49.5pt" o:ole="">
                  <v:imagedata r:id="rId51" o:title=""/>
                </v:shape>
                <o:OLEObject Type="Embed" ProgID="Word.Document.8" ShapeID="_x0000_i1049" DrawAspect="Icon" ObjectID="_1737191536" r:id="rId52">
                  <o:FieldCodes>\s</o:FieldCodes>
                </o:OLEObject>
              </w:object>
            </w:r>
          </w:p>
        </w:tc>
      </w:tr>
      <w:tr w:rsidR="00C641AB" w:rsidRPr="00C641AB" w14:paraId="31AD38DC" w14:textId="77777777" w:rsidTr="000E20F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59442CF1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10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277D04ED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Ética y Valores</w:t>
            </w:r>
          </w:p>
          <w:p w14:paraId="0232B6BE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Coordina: Laura Vindas V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E9944CD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</w:t>
            </w:r>
            <w:r>
              <w:object w:dxaOrig="1543" w:dyaOrig="991" w14:anchorId="42643E5A">
                <v:shape id="_x0000_i1050" type="#_x0000_t75" style="width:77.25pt;height:49.5pt" o:ole="">
                  <v:imagedata r:id="rId53" o:title=""/>
                </v:shape>
                <o:OLEObject Type="Embed" ProgID="Word.Document.12" ShapeID="_x0000_i1050" DrawAspect="Icon" ObjectID="_1737191537" r:id="rId54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8F16C02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 </w:t>
            </w:r>
            <w:bookmarkStart w:id="4" w:name="_MON_1735371111"/>
            <w:bookmarkEnd w:id="4"/>
            <w:r w:rsidR="0021642B">
              <w:object w:dxaOrig="1543" w:dyaOrig="991" w14:anchorId="1AB8D26C">
                <v:shape id="_x0000_i1051" type="#_x0000_t75" style="width:77.25pt;height:49.5pt" o:ole="">
                  <v:imagedata r:id="rId55" o:title=""/>
                </v:shape>
                <o:OLEObject Type="Embed" ProgID="Word.Document.12" ShapeID="_x0000_i1051" DrawAspect="Icon" ObjectID="_1737191538" r:id="rId56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0C932C3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es-CR"/>
              </w:rPr>
            </w:pPr>
            <w:r>
              <w:t xml:space="preserve">    </w:t>
            </w:r>
            <w:r>
              <w:object w:dxaOrig="1543" w:dyaOrig="991" w14:anchorId="3F6D36E7">
                <v:shape id="_x0000_i1052" type="#_x0000_t75" style="width:77.25pt;height:49.5pt" o:ole="">
                  <v:imagedata r:id="rId57" o:title=""/>
                </v:shape>
                <o:OLEObject Type="Embed" ProgID="Word.Document.12" ShapeID="_x0000_i1052" DrawAspect="Icon" ObjectID="_1737191539" r:id="rId58">
                  <o:FieldCodes>\s</o:FieldCodes>
                </o:OLEObject>
              </w:object>
            </w:r>
          </w:p>
        </w:tc>
      </w:tr>
      <w:tr w:rsidR="00C641AB" w:rsidRPr="00C641AB" w14:paraId="270CB6CE" w14:textId="77777777" w:rsidTr="000E20F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5D6B177A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11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70708F11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Género</w:t>
            </w:r>
          </w:p>
          <w:p w14:paraId="292D60A9" w14:textId="77777777" w:rsidR="00F8523C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Coordina. Laura Vindas V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CE1F302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5BE00233">
                <v:shape id="_x0000_i1053" type="#_x0000_t75" style="width:77.25pt;height:49.5pt" o:ole="">
                  <v:imagedata r:id="rId59" o:title=""/>
                </v:shape>
                <o:OLEObject Type="Embed" ProgID="Word.Document.12" ShapeID="_x0000_i1053" DrawAspect="Icon" ObjectID="_1737191540" r:id="rId60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33475BC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  <w:lang w:val="es-CR"/>
              </w:rPr>
            </w:pPr>
            <w:r>
              <w:t xml:space="preserve">     </w:t>
            </w:r>
            <w:bookmarkStart w:id="5" w:name="_MON_1735142886"/>
            <w:bookmarkEnd w:id="5"/>
            <w:r>
              <w:object w:dxaOrig="1543" w:dyaOrig="991" w14:anchorId="3BC146E7">
                <v:shape id="_x0000_i1054" type="#_x0000_t75" style="width:77.25pt;height:49.5pt" o:ole="">
                  <v:imagedata r:id="rId20" o:title=""/>
                </v:shape>
                <o:OLEObject Type="Embed" ProgID="Word.Document.12" ShapeID="_x0000_i1054" DrawAspect="Icon" ObjectID="_1737191541" r:id="rId61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E957740" w14:textId="3673BBDA" w:rsidR="00C641AB" w:rsidRPr="00C641A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es-CR"/>
              </w:rPr>
            </w:pPr>
            <w:r>
              <w:t xml:space="preserve">    </w:t>
            </w:r>
            <w:r w:rsidR="000E20F7">
              <w:object w:dxaOrig="1543" w:dyaOrig="991" w14:anchorId="00C9E6BC">
                <v:shape id="_x0000_i1055" type="#_x0000_t75" style="width:77.25pt;height:49.5pt" o:ole="">
                  <v:imagedata r:id="rId62" o:title=""/>
                </v:shape>
                <o:OLEObject Type="Embed" ProgID="Word.Document.8" ShapeID="_x0000_i1055" DrawAspect="Icon" ObjectID="_1737191542" r:id="rId63">
                  <o:FieldCodes>\s</o:FieldCodes>
                </o:OLEObject>
              </w:object>
            </w:r>
          </w:p>
        </w:tc>
      </w:tr>
      <w:tr w:rsidR="00C641AB" w:rsidRPr="00C641AB" w14:paraId="62803BE3" w14:textId="77777777" w:rsidTr="000E20F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2DCDCD89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12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4B52CC4C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NICS</w:t>
            </w:r>
            <w:r w:rsidR="00FC423C">
              <w:rPr>
                <w:rFonts w:ascii="Century Gothic" w:hAnsi="Century Gothic" w:cs="Calibri"/>
              </w:rPr>
              <w:t>P</w:t>
            </w:r>
          </w:p>
          <w:p w14:paraId="42745D0C" w14:textId="4ED108DF" w:rsidR="000E20F7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 xml:space="preserve">Coordina: </w:t>
            </w:r>
            <w:r w:rsidR="00FC423C">
              <w:rPr>
                <w:rFonts w:ascii="Century Gothic" w:hAnsi="Century Gothic" w:cs="Calibri"/>
                <w:b/>
                <w:bCs/>
              </w:rPr>
              <w:t>Aurelio Jiménez Delgado</w:t>
            </w:r>
          </w:p>
          <w:p w14:paraId="444E2B6D" w14:textId="05E4DB54" w:rsidR="00B3227B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</w:p>
          <w:p w14:paraId="37BEDA1E" w14:textId="77777777" w:rsidR="00B3227B" w:rsidRPr="00F8523C" w:rsidRDefault="00B3227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</w:p>
          <w:p w14:paraId="05225C3F" w14:textId="77777777" w:rsidR="000E20F7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3989EC" w14:textId="77777777" w:rsid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446CDC94" w14:textId="77777777" w:rsidR="000E20F7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F56FC4C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es-CR"/>
              </w:rPr>
            </w:pP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719C3FA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lang w:val="es-CR"/>
              </w:rPr>
            </w:pPr>
          </w:p>
        </w:tc>
      </w:tr>
      <w:tr w:rsidR="00C641AB" w:rsidRPr="00C641AB" w14:paraId="472915AD" w14:textId="77777777" w:rsidTr="000E20F7">
        <w:trPr>
          <w:trHeight w:val="138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6C866D25" w14:textId="77777777" w:rsidR="00C641AB" w:rsidRPr="00C641AB" w:rsidRDefault="008F05F1" w:rsidP="008F05F1">
            <w:pPr>
              <w:tabs>
                <w:tab w:val="left" w:pos="1590"/>
              </w:tabs>
              <w:spacing w:before="40" w:after="40"/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lastRenderedPageBreak/>
              <w:t>13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7C16240A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Carrera Profesional</w:t>
            </w:r>
          </w:p>
          <w:p w14:paraId="7871A0B8" w14:textId="77777777" w:rsidR="00C641AB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Coordina. Laura Vindas V</w:t>
            </w:r>
          </w:p>
          <w:p w14:paraId="3A2FB43F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22A309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</w:t>
            </w:r>
            <w:r>
              <w:object w:dxaOrig="1543" w:dyaOrig="991" w14:anchorId="5CA57377">
                <v:shape id="_x0000_i1056" type="#_x0000_t75" style="width:77.25pt;height:49.5pt" o:ole="">
                  <v:imagedata r:id="rId64" o:title=""/>
                </v:shape>
                <o:OLEObject Type="Embed" ProgID="Word.Document.12" ShapeID="_x0000_i1056" DrawAspect="Icon" ObjectID="_1737191543" r:id="rId65">
                  <o:FieldCodes>\s</o:FieldCodes>
                </o:OLEObject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57B6A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u w:val="single"/>
              </w:rPr>
            </w:pPr>
            <w:r>
              <w:t xml:space="preserve">     </w:t>
            </w:r>
            <w:bookmarkStart w:id="6" w:name="_MON_1735371820"/>
            <w:bookmarkEnd w:id="6"/>
            <w:r w:rsidR="00662C83">
              <w:object w:dxaOrig="1543" w:dyaOrig="991" w14:anchorId="524B8CC6">
                <v:shape id="_x0000_i1057" type="#_x0000_t75" style="width:77.25pt;height:49.5pt" o:ole="">
                  <v:imagedata r:id="rId20" o:title=""/>
                </v:shape>
                <o:OLEObject Type="Embed" ProgID="Word.Document.12" ShapeID="_x0000_i1057" DrawAspect="Icon" ObjectID="_1737191544" r:id="rId66">
                  <o:FieldCodes>\s</o:FieldCodes>
                </o:OLEObject>
              </w:objec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02EC87F9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 </w:t>
            </w:r>
            <w:r>
              <w:object w:dxaOrig="1543" w:dyaOrig="991" w14:anchorId="3764667D">
                <v:shape id="_x0000_i1058" type="#_x0000_t75" style="width:77.25pt;height:49.5pt" o:ole="">
                  <v:imagedata r:id="rId67" o:title=""/>
                </v:shape>
                <o:OLEObject Type="Embed" ProgID="Word.Document.8" ShapeID="_x0000_i1058" DrawAspect="Icon" ObjectID="_1737191545" r:id="rId68">
                  <o:FieldCodes>\s</o:FieldCodes>
                </o:OLEObject>
              </w:object>
            </w:r>
          </w:p>
        </w:tc>
      </w:tr>
      <w:tr w:rsidR="00C641AB" w:rsidRPr="00C641AB" w14:paraId="3C04265A" w14:textId="77777777" w:rsidTr="000E20F7">
        <w:trPr>
          <w:trHeight w:val="135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0E316CDD" w14:textId="77777777" w:rsidR="00C641AB" w:rsidRPr="00C641AB" w:rsidRDefault="008F05F1" w:rsidP="008F05F1">
            <w:pPr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</w:rPr>
              <w:t>14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192A0AB1" w14:textId="77777777" w:rsidR="00C641AB" w:rsidRPr="00C641AB" w:rsidRDefault="00C641AB" w:rsidP="00C641AB">
            <w:pPr>
              <w:jc w:val="left"/>
              <w:rPr>
                <w:rFonts w:ascii="Century Gothic" w:hAnsi="Century Gothic" w:cs="Calibri"/>
              </w:rPr>
            </w:pPr>
            <w:r w:rsidRPr="00C641AB">
              <w:rPr>
                <w:rFonts w:ascii="Century Gothic" w:hAnsi="Century Gothic" w:cs="Calibri"/>
              </w:rPr>
              <w:t>Gestión de Tecnologías de Información y Comunicación (</w:t>
            </w:r>
            <w:proofErr w:type="spellStart"/>
            <w:r w:rsidRPr="00C641AB">
              <w:rPr>
                <w:rFonts w:ascii="Century Gothic" w:hAnsi="Century Gothic" w:cs="Calibri"/>
              </w:rPr>
              <w:t>TICs</w:t>
            </w:r>
            <w:proofErr w:type="spellEnd"/>
            <w:r w:rsidRPr="00C641AB">
              <w:rPr>
                <w:rFonts w:ascii="Century Gothic" w:hAnsi="Century Gothic" w:cs="Calibri"/>
              </w:rPr>
              <w:t>).</w:t>
            </w:r>
          </w:p>
          <w:p w14:paraId="7CE8E8D0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  <w:p w14:paraId="0E385C77" w14:textId="77777777" w:rsidR="00C641AB" w:rsidRPr="00F8523C" w:rsidRDefault="00F8523C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  <w:b/>
                <w:bCs/>
              </w:rPr>
            </w:pPr>
            <w:r w:rsidRPr="00F8523C">
              <w:rPr>
                <w:rFonts w:ascii="Century Gothic" w:hAnsi="Century Gothic" w:cs="Calibri"/>
                <w:b/>
                <w:bCs/>
              </w:rPr>
              <w:t>Coordina. Roger Valverde R</w:t>
            </w:r>
          </w:p>
          <w:p w14:paraId="23400019" w14:textId="77777777" w:rsidR="00C641AB" w:rsidRPr="00C641AB" w:rsidRDefault="00C641AB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081C4" w14:textId="77777777" w:rsidR="00C641AB" w:rsidRPr="00C641AB" w:rsidRDefault="000E20F7" w:rsidP="00C641AB">
            <w:pPr>
              <w:tabs>
                <w:tab w:val="left" w:pos="1590"/>
              </w:tabs>
              <w:spacing w:before="40" w:after="40"/>
              <w:jc w:val="left"/>
              <w:rPr>
                <w:rFonts w:ascii="Century Gothic" w:hAnsi="Century Gothic" w:cs="Calibri"/>
              </w:rPr>
            </w:pPr>
            <w:r>
              <w:t xml:space="preserve">   </w:t>
            </w:r>
            <w:r w:rsidR="00D40FA3">
              <w:object w:dxaOrig="1543" w:dyaOrig="991" w14:anchorId="21BCAC18">
                <v:shape id="_x0000_i1059" type="#_x0000_t75" style="width:77.25pt;height:49.5pt" o:ole="">
                  <v:imagedata r:id="rId69" o:title=""/>
                </v:shape>
                <o:OLEObject Type="Embed" ProgID="Acrobat.Document.DC" ShapeID="_x0000_i1059" DrawAspect="Icon" ObjectID="_1737191546" r:id="rId70"/>
              </w:objec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8F2F5E" w14:textId="77777777" w:rsidR="00D40FA3" w:rsidRDefault="00D40FA3" w:rsidP="00C641AB">
            <w:pPr>
              <w:pStyle w:val="Prrafodelista"/>
              <w:contextualSpacing w:val="0"/>
              <w:rPr>
                <w:rFonts w:ascii="Century Gothic" w:hAnsi="Century Gothic" w:cs="Calibri"/>
              </w:rPr>
            </w:pPr>
            <w:r>
              <w:object w:dxaOrig="1543" w:dyaOrig="991" w14:anchorId="5E22D0A9">
                <v:shape id="_x0000_i1060" type="#_x0000_t75" style="width:77.25pt;height:49.5pt" o:ole="">
                  <v:imagedata r:id="rId71" o:title=""/>
                </v:shape>
                <o:OLEObject Type="Embed" ProgID="Acrobat.Document.DC" ShapeID="_x0000_i1060" DrawAspect="Icon" ObjectID="_1737191547" r:id="rId72"/>
              </w:object>
            </w:r>
          </w:p>
          <w:p w14:paraId="201909F5" w14:textId="77777777" w:rsidR="003D5E0F" w:rsidRPr="00C641AB" w:rsidRDefault="003D5E0F" w:rsidP="00C641AB">
            <w:pPr>
              <w:pStyle w:val="Prrafodelista"/>
              <w:contextualSpacing w:val="0"/>
              <w:rPr>
                <w:rFonts w:ascii="Century Gothic" w:hAnsi="Century Gothic" w:cs="Calibri"/>
              </w:rPr>
            </w:pP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14:paraId="7B9FC98D" w14:textId="59074BE6" w:rsidR="00C641AB" w:rsidRPr="00C641AB" w:rsidRDefault="00B3227B" w:rsidP="00772BC4">
            <w:pPr>
              <w:pStyle w:val="Prrafodelista"/>
              <w:ind w:left="0"/>
              <w:contextualSpacing w:val="0"/>
              <w:rPr>
                <w:rFonts w:ascii="Century Gothic" w:hAnsi="Century Gothic" w:cs="Calibri"/>
                <w:u w:val="single"/>
              </w:rPr>
            </w:pPr>
            <w:r>
              <w:t xml:space="preserve">     </w:t>
            </w:r>
            <w:r w:rsidR="00772BC4">
              <w:object w:dxaOrig="1543" w:dyaOrig="991" w14:anchorId="78ABC938">
                <v:shape id="_x0000_i1061" type="#_x0000_t75" style="width:77.25pt;height:49.5pt" o:ole="">
                  <v:imagedata r:id="rId73" o:title=""/>
                </v:shape>
                <o:OLEObject Type="Embed" ProgID="Word.Document.12" ShapeID="_x0000_i1061" DrawAspect="Icon" ObjectID="_1737191548" r:id="rId74">
                  <o:FieldCodes>\s</o:FieldCodes>
                </o:OLEObject>
              </w:object>
            </w:r>
          </w:p>
        </w:tc>
      </w:tr>
    </w:tbl>
    <w:p w14:paraId="64BCCABB" w14:textId="77777777" w:rsidR="000473E8" w:rsidRPr="00C641AB" w:rsidRDefault="000473E8" w:rsidP="00C641AB">
      <w:pPr>
        <w:tabs>
          <w:tab w:val="left" w:pos="1590"/>
        </w:tabs>
        <w:spacing w:before="40" w:after="40"/>
        <w:jc w:val="left"/>
        <w:rPr>
          <w:rFonts w:ascii="Century Gothic" w:hAnsi="Century Gothic" w:cs="Calibri"/>
        </w:rPr>
      </w:pPr>
    </w:p>
    <w:sectPr w:rsidR="000473E8" w:rsidRPr="00C641AB" w:rsidSect="0067793F">
      <w:headerReference w:type="default" r:id="rId75"/>
      <w:footerReference w:type="default" r:id="rId76"/>
      <w:pgSz w:w="15842" w:h="12242" w:orient="landscape" w:code="1"/>
      <w:pgMar w:top="1604" w:right="851" w:bottom="709" w:left="85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2EB3" w14:textId="77777777" w:rsidR="008D0783" w:rsidRDefault="008D0783">
      <w:r>
        <w:separator/>
      </w:r>
    </w:p>
  </w:endnote>
  <w:endnote w:type="continuationSeparator" w:id="0">
    <w:p w14:paraId="1EA348A3" w14:textId="77777777" w:rsidR="008D0783" w:rsidRDefault="008D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altName w:val="Tunga"/>
    <w:panose1 w:val="00000400000000000000"/>
    <w:charset w:val="01"/>
    <w:family w:val="roman"/>
    <w:pitch w:val="variable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9CE14" w14:textId="77777777" w:rsidR="00303491" w:rsidRDefault="00303491">
    <w:pPr>
      <w:pStyle w:val="Ttulo1"/>
    </w:pPr>
  </w:p>
  <w:p w14:paraId="1D33800D" w14:textId="77777777" w:rsidR="00303491" w:rsidRDefault="00303491" w:rsidP="00E74D22">
    <w:pPr>
      <w:pStyle w:val="Piedepgina"/>
      <w:tabs>
        <w:tab w:val="clear" w:pos="4252"/>
        <w:tab w:val="clear" w:pos="8504"/>
        <w:tab w:val="left" w:pos="1170"/>
      </w:tabs>
      <w:rPr>
        <w:lang w:val="es-MX"/>
      </w:rPr>
    </w:pPr>
    <w:r>
      <w:rPr>
        <w:lang w:val="es-MX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5B06" w14:textId="77777777" w:rsidR="008D0783" w:rsidRDefault="008D0783">
      <w:r>
        <w:separator/>
      </w:r>
    </w:p>
  </w:footnote>
  <w:footnote w:type="continuationSeparator" w:id="0">
    <w:p w14:paraId="470CC47D" w14:textId="77777777" w:rsidR="008D0783" w:rsidRDefault="008D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B3D1" w14:textId="77777777" w:rsidR="00303491" w:rsidRDefault="00260597">
    <w:pPr>
      <w:pStyle w:val="Encabezado"/>
      <w:tabs>
        <w:tab w:val="right" w:pos="9900"/>
      </w:tabs>
      <w:ind w:right="-1241"/>
      <w:jc w:val="center"/>
      <w:rPr>
        <w:rFonts w:ascii="Monotype Corsiva" w:hAnsi="Monotype Corsiva"/>
        <w:color w:val="000000"/>
        <w:sz w:val="64"/>
        <w:szCs w:val="64"/>
      </w:rPr>
    </w:pPr>
    <w:r>
      <w:rPr>
        <w:rFonts w:ascii="Times New Roman" w:hAnsi="Times New Roman"/>
        <w:noProof/>
        <w:sz w:val="20"/>
      </w:rPr>
      <w:pict w14:anchorId="4908FFC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204.35pt;margin-top:35.45pt;width:282.75pt;height:22.35pt;z-index:251657728" filled="f" stroked="f">
          <v:textbox style="mso-next-textbox:#_x0000_s1027">
            <w:txbxContent>
              <w:p w14:paraId="2556C727" w14:textId="77777777" w:rsidR="00303491" w:rsidRPr="000B6E88" w:rsidRDefault="00303491" w:rsidP="00960F86">
                <w:pPr>
                  <w:jc w:val="center"/>
                  <w:rPr>
                    <w:rFonts w:ascii="Monotype Corsiva" w:hAnsi="Monotype Corsiva"/>
                  </w:rPr>
                </w:pPr>
                <w:r>
                  <w:rPr>
                    <w:rFonts w:ascii="Monotype Corsiva" w:hAnsi="Monotype Corsiva"/>
                    <w:lang w:val="es-MX"/>
                  </w:rPr>
                  <w:fldChar w:fldCharType="begin"/>
                </w:r>
                <w:r>
                  <w:rPr>
                    <w:rFonts w:ascii="Monotype Corsiva" w:hAnsi="Monotype Corsiva"/>
                    <w:lang w:val="es-MX"/>
                  </w:rPr>
                  <w:instrText xml:space="preserve"> HYPERLINK "</w:instrText>
                </w:r>
                <w:r w:rsidRPr="000B6E88">
                  <w:rPr>
                    <w:rFonts w:ascii="Monotype Corsiva" w:hAnsi="Monotype Corsiva"/>
                    <w:lang w:val="es-MX"/>
                  </w:rPr>
                  <w:instrText>http://www.ofinase.go.cr</w:instrText>
                </w:r>
                <w:r>
                  <w:rPr>
                    <w:rFonts w:ascii="Monotype Corsiva" w:hAnsi="Monotype Corsiva"/>
                    <w:lang w:val="es-MX"/>
                  </w:rPr>
                  <w:instrText xml:space="preserve">" </w:instrText>
                </w:r>
                <w:r>
                  <w:rPr>
                    <w:rFonts w:ascii="Monotype Corsiva" w:hAnsi="Monotype Corsiva"/>
                    <w:lang w:val="es-MX"/>
                  </w:rPr>
                </w:r>
                <w:r>
                  <w:rPr>
                    <w:rFonts w:ascii="Monotype Corsiva" w:hAnsi="Monotype Corsiva"/>
                    <w:lang w:val="es-MX"/>
                  </w:rPr>
                  <w:fldChar w:fldCharType="separate"/>
                </w:r>
                <w:r w:rsidRPr="00E24312">
                  <w:rPr>
                    <w:rStyle w:val="Hipervnculo"/>
                    <w:rFonts w:ascii="Monotype Corsiva" w:hAnsi="Monotype Corsiva"/>
                    <w:lang w:val="es-MX"/>
                  </w:rPr>
                  <w:t>http://www.ofinase.go.cr</w:t>
                </w:r>
                <w:r>
                  <w:rPr>
                    <w:rFonts w:ascii="Monotype Corsiva" w:hAnsi="Monotype Corsiva"/>
                    <w:lang w:val="es-MX"/>
                  </w:rPr>
                  <w:fldChar w:fldCharType="end"/>
                </w:r>
                <w:r>
                  <w:rPr>
                    <w:rFonts w:ascii="Monotype Corsiva" w:hAnsi="Monotype Corsiva"/>
                    <w:lang w:val="es-MX"/>
                  </w:rPr>
                  <w:t xml:space="preserve"> </w:t>
                </w:r>
                <w:proofErr w:type="gramStart"/>
                <w:r>
                  <w:rPr>
                    <w:rFonts w:ascii="Monotype Corsiva" w:hAnsi="Monotype Corsiva"/>
                    <w:lang w:val="es-MX"/>
                  </w:rPr>
                  <w:t>/  correo</w:t>
                </w:r>
                <w:proofErr w:type="gramEnd"/>
                <w:r>
                  <w:rPr>
                    <w:rFonts w:ascii="Monotype Corsiva" w:hAnsi="Monotype Corsiva"/>
                    <w:lang w:val="es-MX"/>
                  </w:rPr>
                  <w:t>: info@ofinase.go.cr</w:t>
                </w:r>
              </w:p>
              <w:p w14:paraId="0D22E2C9" w14:textId="77777777" w:rsidR="00303491" w:rsidRDefault="00303491"/>
            </w:txbxContent>
          </v:textbox>
          <w10:wrap type="square"/>
        </v:shape>
      </w:pict>
    </w:r>
    <w:r>
      <w:rPr>
        <w:rFonts w:ascii="Times New Roman" w:hAnsi="Times New Roman"/>
        <w:noProof/>
        <w:sz w:val="20"/>
      </w:rPr>
      <w:pict w14:anchorId="7949CD02">
        <v:shape id="_x0000_s1025" type="#_x0000_t202" style="position:absolute;left:0;text-align:left;margin-left:22.05pt;margin-top:-49.45pt;width:83.7pt;height:94.35pt;z-index:-251660800;mso-wrap-edited:f" wrapcoords="-200 0 -200 21423 21600 21423 21600 0 -200 0" stroked="f">
          <v:textbox style="mso-next-textbox:#_x0000_s1025">
            <w:txbxContent>
              <w:p w14:paraId="0550E7B7" w14:textId="77777777" w:rsidR="00303491" w:rsidRDefault="00260597">
                <w:r>
                  <w:pict w14:anchorId="7D3E277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63" type="#_x0000_t75" style="width:69pt;height:87pt" o:ole="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</w:rPr>
      <w:pict w14:anchorId="1F4AC3C2">
        <v:shape id="_x0000_s1026" type="#_x0000_t202" style="position:absolute;left:0;text-align:left;margin-left:176.25pt;margin-top:17.45pt;width:342pt;height:17.55pt;z-index:-251659776;mso-wrap-edited:f" wrapcoords="0 0 21600 0 21600 21600 0 21600 0 0" filled="f" stroked="f">
          <v:textbox style="mso-next-textbox:#_x0000_s1026">
            <w:txbxContent>
              <w:p w14:paraId="2F0A382F" w14:textId="77777777" w:rsidR="00303491" w:rsidRDefault="00303491" w:rsidP="009952BE">
                <w:pPr>
                  <w:jc w:val="center"/>
                </w:pPr>
                <w:r>
                  <w:rPr>
                    <w:rFonts w:ascii="Monotype Corsiva" w:eastAsia="Arial Unicode MS" w:hAnsi="Monotype Corsiva"/>
                    <w:noProof/>
                    <w:sz w:val="18"/>
                    <w:szCs w:val="18"/>
                  </w:rPr>
                  <w:t>Tel.(506) 22235922  Fax:(506) 2221-7792, Apdo.10309-1000 San José, Costa Rica email:ofinase@racsa.co.</w:t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</w:rPr>
      <w:pict w14:anchorId="1244B109">
        <v:shape id="_x0000_s1042" type="#_x0000_t202" style="position:absolute;left:0;text-align:left;margin-left:176.25pt;margin-top:-27.55pt;width:423pt;height:45pt;z-index:251659776" filled="f" stroked="f">
          <v:textbox style="mso-next-textbox:#_x0000_s1042">
            <w:txbxContent>
              <w:p w14:paraId="257AA762" w14:textId="77777777" w:rsidR="00303491" w:rsidRDefault="00303491">
                <w:pPr>
                  <w:rPr>
                    <w:sz w:val="62"/>
                  </w:rPr>
                </w:pPr>
                <w:r>
                  <w:rPr>
                    <w:rFonts w:ascii="Monotype Corsiva" w:hAnsi="Monotype Corsiva"/>
                    <w:color w:val="000000"/>
                    <w:sz w:val="62"/>
                    <w:szCs w:val="64"/>
                  </w:rPr>
                  <w:t>Oficina Nacional de Semillas</w:t>
                </w:r>
              </w:p>
            </w:txbxContent>
          </v:textbox>
          <w10:wrap type="square"/>
        </v:shape>
      </w:pict>
    </w:r>
  </w:p>
  <w:p w14:paraId="67782E91" w14:textId="77777777" w:rsidR="00303491" w:rsidRDefault="00303491">
    <w:pPr>
      <w:jc w:val="center"/>
    </w:pPr>
    <w:r>
      <w:rPr>
        <w:rFonts w:ascii="Monotype Corsiva" w:eastAsia="Arial Unicode MS" w:hAnsi="Monotype Corsiva"/>
        <w:noProof/>
        <w:sz w:val="18"/>
        <w:szCs w:val="18"/>
      </w:rPr>
      <w:t xml:space="preserve">                               </w:t>
    </w:r>
  </w:p>
  <w:p w14:paraId="089F621F" w14:textId="77777777" w:rsidR="00303491" w:rsidRDefault="00260597">
    <w:pPr>
      <w:pStyle w:val="Ttulo2"/>
      <w:rPr>
        <w:rFonts w:ascii="Brush Script MT" w:hAnsi="Brush Script MT"/>
        <w:sz w:val="24"/>
      </w:rPr>
    </w:pPr>
    <w:r>
      <w:rPr>
        <w:sz w:val="20"/>
      </w:rPr>
      <w:pict w14:anchorId="70486BA7">
        <v:line id="_x0000_s1041" style="position:absolute;left:0;text-align:left;flip:y;z-index:251658752;mso-wrap-edited:f" from="140.95pt,4.4pt" to="695.95pt,4.4pt" wrapcoords="-40 0 -40 0 21680 0 21680 0 -40 0" strokeweight="0"/>
      </w:pict>
    </w:r>
    <w:r w:rsidR="00303491">
      <w:rPr>
        <w:rFonts w:ascii="Brush Script MT" w:hAnsi="Brush Script MT"/>
        <w:sz w:val="24"/>
      </w:rPr>
      <w:t xml:space="preserve">         </w:t>
    </w:r>
    <w:r w:rsidR="00303491">
      <w:rPr>
        <w:rFonts w:ascii="Brush Script MT" w:hAnsi="Brush Script MT"/>
        <w:sz w:val="24"/>
      </w:rPr>
      <w:tab/>
      <w:t xml:space="preserve">       Tramitología y Seguimiento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07DC"/>
    <w:multiLevelType w:val="hybridMultilevel"/>
    <w:tmpl w:val="082263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A2DE8"/>
    <w:multiLevelType w:val="hybridMultilevel"/>
    <w:tmpl w:val="E08C045E"/>
    <w:lvl w:ilvl="0" w:tplc="679AD916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4E83"/>
    <w:multiLevelType w:val="hybridMultilevel"/>
    <w:tmpl w:val="70EA56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22684"/>
    <w:multiLevelType w:val="hybridMultilevel"/>
    <w:tmpl w:val="7AD60A04"/>
    <w:lvl w:ilvl="0" w:tplc="CEF07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45003"/>
    <w:multiLevelType w:val="hybridMultilevel"/>
    <w:tmpl w:val="0660E8FE"/>
    <w:lvl w:ilvl="0" w:tplc="66A2DAB6">
      <w:start w:val="1"/>
      <w:numFmt w:val="upperLetter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E1D21"/>
    <w:multiLevelType w:val="hybridMultilevel"/>
    <w:tmpl w:val="082263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5C73"/>
    <w:multiLevelType w:val="hybridMultilevel"/>
    <w:tmpl w:val="BEECD3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31BD0"/>
    <w:multiLevelType w:val="hybridMultilevel"/>
    <w:tmpl w:val="A7E21124"/>
    <w:lvl w:ilvl="0" w:tplc="72DE3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D7FBD"/>
    <w:multiLevelType w:val="hybridMultilevel"/>
    <w:tmpl w:val="E2CC50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F671D"/>
    <w:multiLevelType w:val="hybridMultilevel"/>
    <w:tmpl w:val="1E340A4A"/>
    <w:lvl w:ilvl="0" w:tplc="149C119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0D4A65"/>
    <w:multiLevelType w:val="hybridMultilevel"/>
    <w:tmpl w:val="470879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4C21EC"/>
    <w:multiLevelType w:val="hybridMultilevel"/>
    <w:tmpl w:val="51CC7D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E517F"/>
    <w:multiLevelType w:val="hybridMultilevel"/>
    <w:tmpl w:val="D95C5056"/>
    <w:lvl w:ilvl="0" w:tplc="0C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37BB"/>
    <w:multiLevelType w:val="hybridMultilevel"/>
    <w:tmpl w:val="14A672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93689"/>
    <w:multiLevelType w:val="hybridMultilevel"/>
    <w:tmpl w:val="8A6852A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80BF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E52DD9"/>
    <w:multiLevelType w:val="hybridMultilevel"/>
    <w:tmpl w:val="FBB04644"/>
    <w:lvl w:ilvl="0" w:tplc="0C0A0001">
      <w:start w:val="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34AD2"/>
    <w:multiLevelType w:val="hybridMultilevel"/>
    <w:tmpl w:val="5C72F32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C3E5F"/>
    <w:multiLevelType w:val="hybridMultilevel"/>
    <w:tmpl w:val="727EA712"/>
    <w:lvl w:ilvl="0" w:tplc="3C0AC43C">
      <w:start w:val="1"/>
      <w:numFmt w:val="upperLetter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color w:val="000000"/>
      </w:rPr>
    </w:lvl>
    <w:lvl w:ilvl="2" w:tplc="0C0A000F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 w15:restartNumberingAfterBreak="0">
    <w:nsid w:val="6DE36735"/>
    <w:multiLevelType w:val="hybridMultilevel"/>
    <w:tmpl w:val="481CD58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0C03AA8"/>
    <w:multiLevelType w:val="hybridMultilevel"/>
    <w:tmpl w:val="1D964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F02467"/>
    <w:multiLevelType w:val="hybridMultilevel"/>
    <w:tmpl w:val="171255F2"/>
    <w:lvl w:ilvl="0" w:tplc="FD7AB62A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1" w15:restartNumberingAfterBreak="0">
    <w:nsid w:val="7C1E5238"/>
    <w:multiLevelType w:val="hybridMultilevel"/>
    <w:tmpl w:val="FD100C8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3169A9"/>
    <w:multiLevelType w:val="hybridMultilevel"/>
    <w:tmpl w:val="6FBE3894"/>
    <w:lvl w:ilvl="0" w:tplc="3BB880BE">
      <w:start w:val="19"/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1113144">
    <w:abstractNumId w:val="9"/>
  </w:num>
  <w:num w:numId="2" w16cid:durableId="1867717815">
    <w:abstractNumId w:val="15"/>
  </w:num>
  <w:num w:numId="3" w16cid:durableId="1616719281">
    <w:abstractNumId w:val="22"/>
  </w:num>
  <w:num w:numId="4" w16cid:durableId="617414951">
    <w:abstractNumId w:val="4"/>
  </w:num>
  <w:num w:numId="5" w16cid:durableId="1711763246">
    <w:abstractNumId w:val="21"/>
  </w:num>
  <w:num w:numId="6" w16cid:durableId="2057848023">
    <w:abstractNumId w:val="14"/>
  </w:num>
  <w:num w:numId="7" w16cid:durableId="746808882">
    <w:abstractNumId w:val="18"/>
  </w:num>
  <w:num w:numId="8" w16cid:durableId="1539582095">
    <w:abstractNumId w:val="17"/>
  </w:num>
  <w:num w:numId="9" w16cid:durableId="696665340">
    <w:abstractNumId w:val="10"/>
  </w:num>
  <w:num w:numId="10" w16cid:durableId="725955567">
    <w:abstractNumId w:val="20"/>
  </w:num>
  <w:num w:numId="11" w16cid:durableId="43678607">
    <w:abstractNumId w:val="12"/>
  </w:num>
  <w:num w:numId="12" w16cid:durableId="1853643299">
    <w:abstractNumId w:val="6"/>
  </w:num>
  <w:num w:numId="13" w16cid:durableId="1116828596">
    <w:abstractNumId w:val="5"/>
  </w:num>
  <w:num w:numId="14" w16cid:durableId="34039002">
    <w:abstractNumId w:val="8"/>
  </w:num>
  <w:num w:numId="15" w16cid:durableId="9775354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08226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71986">
    <w:abstractNumId w:val="2"/>
  </w:num>
  <w:num w:numId="18" w16cid:durableId="20131799">
    <w:abstractNumId w:val="3"/>
  </w:num>
  <w:num w:numId="19" w16cid:durableId="2102682848">
    <w:abstractNumId w:val="7"/>
  </w:num>
  <w:num w:numId="20" w16cid:durableId="1027364898">
    <w:abstractNumId w:val="19"/>
  </w:num>
  <w:num w:numId="21" w16cid:durableId="1398095298">
    <w:abstractNumId w:val="1"/>
  </w:num>
  <w:num w:numId="22" w16cid:durableId="212889505">
    <w:abstractNumId w:val="0"/>
  </w:num>
  <w:num w:numId="23" w16cid:durableId="9383737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313407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52BE"/>
    <w:rsid w:val="0000181D"/>
    <w:rsid w:val="00001C21"/>
    <w:rsid w:val="00012460"/>
    <w:rsid w:val="00017B3D"/>
    <w:rsid w:val="00020614"/>
    <w:rsid w:val="000213CE"/>
    <w:rsid w:val="00036DAA"/>
    <w:rsid w:val="00043BBA"/>
    <w:rsid w:val="000473E8"/>
    <w:rsid w:val="0005408F"/>
    <w:rsid w:val="00055C40"/>
    <w:rsid w:val="0006349B"/>
    <w:rsid w:val="000645B0"/>
    <w:rsid w:val="00075C36"/>
    <w:rsid w:val="0008297E"/>
    <w:rsid w:val="00084F02"/>
    <w:rsid w:val="000852A6"/>
    <w:rsid w:val="000A1E45"/>
    <w:rsid w:val="000A7998"/>
    <w:rsid w:val="000B0B56"/>
    <w:rsid w:val="000B6E88"/>
    <w:rsid w:val="000C2A9B"/>
    <w:rsid w:val="000C5E5A"/>
    <w:rsid w:val="000D09D6"/>
    <w:rsid w:val="000D2DF0"/>
    <w:rsid w:val="000E20F7"/>
    <w:rsid w:val="000F6A5D"/>
    <w:rsid w:val="00110763"/>
    <w:rsid w:val="00111265"/>
    <w:rsid w:val="0011376D"/>
    <w:rsid w:val="00126193"/>
    <w:rsid w:val="00136F54"/>
    <w:rsid w:val="0014226A"/>
    <w:rsid w:val="0015088F"/>
    <w:rsid w:val="00152AA3"/>
    <w:rsid w:val="00157A10"/>
    <w:rsid w:val="00183898"/>
    <w:rsid w:val="00184274"/>
    <w:rsid w:val="00191835"/>
    <w:rsid w:val="001A2A95"/>
    <w:rsid w:val="001B40EA"/>
    <w:rsid w:val="001D3DAE"/>
    <w:rsid w:val="001D59E5"/>
    <w:rsid w:val="001E0E59"/>
    <w:rsid w:val="001F78AD"/>
    <w:rsid w:val="00203411"/>
    <w:rsid w:val="00203CCB"/>
    <w:rsid w:val="00211064"/>
    <w:rsid w:val="002121B2"/>
    <w:rsid w:val="0021642B"/>
    <w:rsid w:val="0021653E"/>
    <w:rsid w:val="0021743A"/>
    <w:rsid w:val="0022383A"/>
    <w:rsid w:val="00225C8E"/>
    <w:rsid w:val="00245A65"/>
    <w:rsid w:val="00260597"/>
    <w:rsid w:val="00270C58"/>
    <w:rsid w:val="00275841"/>
    <w:rsid w:val="00292DCC"/>
    <w:rsid w:val="00293B5E"/>
    <w:rsid w:val="002A0230"/>
    <w:rsid w:val="002B2A81"/>
    <w:rsid w:val="002F4B14"/>
    <w:rsid w:val="00303491"/>
    <w:rsid w:val="00316B2B"/>
    <w:rsid w:val="00317FEF"/>
    <w:rsid w:val="003209B7"/>
    <w:rsid w:val="003323E7"/>
    <w:rsid w:val="0033285E"/>
    <w:rsid w:val="00332C8E"/>
    <w:rsid w:val="00332E04"/>
    <w:rsid w:val="00334625"/>
    <w:rsid w:val="003428BB"/>
    <w:rsid w:val="003433C1"/>
    <w:rsid w:val="00343620"/>
    <w:rsid w:val="003601BC"/>
    <w:rsid w:val="00391E7E"/>
    <w:rsid w:val="003944FC"/>
    <w:rsid w:val="003A17D4"/>
    <w:rsid w:val="003B52F7"/>
    <w:rsid w:val="003B54C0"/>
    <w:rsid w:val="003C7FDC"/>
    <w:rsid w:val="003D5E0F"/>
    <w:rsid w:val="003E0518"/>
    <w:rsid w:val="003E09FB"/>
    <w:rsid w:val="003E1D82"/>
    <w:rsid w:val="003F2FA8"/>
    <w:rsid w:val="003F3131"/>
    <w:rsid w:val="003F32B8"/>
    <w:rsid w:val="00404DD1"/>
    <w:rsid w:val="0041278A"/>
    <w:rsid w:val="00413AD9"/>
    <w:rsid w:val="004154A5"/>
    <w:rsid w:val="0042358B"/>
    <w:rsid w:val="004329DE"/>
    <w:rsid w:val="00440F44"/>
    <w:rsid w:val="00451F3C"/>
    <w:rsid w:val="004606AD"/>
    <w:rsid w:val="00475A08"/>
    <w:rsid w:val="00475A9E"/>
    <w:rsid w:val="00490007"/>
    <w:rsid w:val="00490B60"/>
    <w:rsid w:val="004924C1"/>
    <w:rsid w:val="004A12CB"/>
    <w:rsid w:val="004A3914"/>
    <w:rsid w:val="004A6F38"/>
    <w:rsid w:val="004A7A22"/>
    <w:rsid w:val="004B3F0E"/>
    <w:rsid w:val="004D3E80"/>
    <w:rsid w:val="004D49AB"/>
    <w:rsid w:val="004E311B"/>
    <w:rsid w:val="004F0A2B"/>
    <w:rsid w:val="004F33C4"/>
    <w:rsid w:val="004F4446"/>
    <w:rsid w:val="0050283F"/>
    <w:rsid w:val="0052794A"/>
    <w:rsid w:val="00535CE6"/>
    <w:rsid w:val="0054735A"/>
    <w:rsid w:val="005532B6"/>
    <w:rsid w:val="005628AA"/>
    <w:rsid w:val="00581C3B"/>
    <w:rsid w:val="0058753E"/>
    <w:rsid w:val="00596BC0"/>
    <w:rsid w:val="005970F7"/>
    <w:rsid w:val="005A52A2"/>
    <w:rsid w:val="005A6A1A"/>
    <w:rsid w:val="005B6CAA"/>
    <w:rsid w:val="005B7CC8"/>
    <w:rsid w:val="005C5AC8"/>
    <w:rsid w:val="005E69A2"/>
    <w:rsid w:val="005E7B9B"/>
    <w:rsid w:val="005F654D"/>
    <w:rsid w:val="005F7085"/>
    <w:rsid w:val="00600900"/>
    <w:rsid w:val="00611CD2"/>
    <w:rsid w:val="00612E6E"/>
    <w:rsid w:val="00614B4F"/>
    <w:rsid w:val="00620BED"/>
    <w:rsid w:val="006217D8"/>
    <w:rsid w:val="00621C1A"/>
    <w:rsid w:val="006474F5"/>
    <w:rsid w:val="00647BEC"/>
    <w:rsid w:val="00662C83"/>
    <w:rsid w:val="00666387"/>
    <w:rsid w:val="00667F52"/>
    <w:rsid w:val="00670958"/>
    <w:rsid w:val="0067793F"/>
    <w:rsid w:val="006B0355"/>
    <w:rsid w:val="006B4892"/>
    <w:rsid w:val="006B4D11"/>
    <w:rsid w:val="006D05E7"/>
    <w:rsid w:val="006D68CB"/>
    <w:rsid w:val="006F1FDB"/>
    <w:rsid w:val="00701D95"/>
    <w:rsid w:val="007257EC"/>
    <w:rsid w:val="00742680"/>
    <w:rsid w:val="00751666"/>
    <w:rsid w:val="007539A0"/>
    <w:rsid w:val="0076476F"/>
    <w:rsid w:val="00766828"/>
    <w:rsid w:val="00771805"/>
    <w:rsid w:val="00772BC4"/>
    <w:rsid w:val="00774AC8"/>
    <w:rsid w:val="00775306"/>
    <w:rsid w:val="007769A5"/>
    <w:rsid w:val="00781780"/>
    <w:rsid w:val="0078720B"/>
    <w:rsid w:val="007A161E"/>
    <w:rsid w:val="007C7C52"/>
    <w:rsid w:val="007D255F"/>
    <w:rsid w:val="007D4E1D"/>
    <w:rsid w:val="007E0551"/>
    <w:rsid w:val="007E3715"/>
    <w:rsid w:val="007E3C00"/>
    <w:rsid w:val="007E67D3"/>
    <w:rsid w:val="007F0460"/>
    <w:rsid w:val="007F303E"/>
    <w:rsid w:val="0080606B"/>
    <w:rsid w:val="0080640D"/>
    <w:rsid w:val="0081135E"/>
    <w:rsid w:val="0082667B"/>
    <w:rsid w:val="008326FF"/>
    <w:rsid w:val="00844B5A"/>
    <w:rsid w:val="008525B7"/>
    <w:rsid w:val="00857345"/>
    <w:rsid w:val="00883153"/>
    <w:rsid w:val="008A39AF"/>
    <w:rsid w:val="008A3CBF"/>
    <w:rsid w:val="008B3527"/>
    <w:rsid w:val="008B4B9E"/>
    <w:rsid w:val="008B54BE"/>
    <w:rsid w:val="008C0DBB"/>
    <w:rsid w:val="008C16DA"/>
    <w:rsid w:val="008C2F36"/>
    <w:rsid w:val="008C6701"/>
    <w:rsid w:val="008D03C3"/>
    <w:rsid w:val="008D0783"/>
    <w:rsid w:val="008D20E9"/>
    <w:rsid w:val="008F05F1"/>
    <w:rsid w:val="008F494D"/>
    <w:rsid w:val="008F6B38"/>
    <w:rsid w:val="00900E08"/>
    <w:rsid w:val="00901FC6"/>
    <w:rsid w:val="009108BF"/>
    <w:rsid w:val="00910938"/>
    <w:rsid w:val="00914394"/>
    <w:rsid w:val="00921609"/>
    <w:rsid w:val="0094685D"/>
    <w:rsid w:val="00950B66"/>
    <w:rsid w:val="009514B7"/>
    <w:rsid w:val="00960F86"/>
    <w:rsid w:val="009644A7"/>
    <w:rsid w:val="00973099"/>
    <w:rsid w:val="00975059"/>
    <w:rsid w:val="009821E5"/>
    <w:rsid w:val="00992F6A"/>
    <w:rsid w:val="009952BE"/>
    <w:rsid w:val="009A3733"/>
    <w:rsid w:val="009B71B4"/>
    <w:rsid w:val="009D1A35"/>
    <w:rsid w:val="009E36E4"/>
    <w:rsid w:val="009F3B2D"/>
    <w:rsid w:val="00A04EF8"/>
    <w:rsid w:val="00A1248B"/>
    <w:rsid w:val="00A13F19"/>
    <w:rsid w:val="00A26856"/>
    <w:rsid w:val="00A31169"/>
    <w:rsid w:val="00A44E44"/>
    <w:rsid w:val="00A500AC"/>
    <w:rsid w:val="00A510A1"/>
    <w:rsid w:val="00A5754C"/>
    <w:rsid w:val="00A62B5F"/>
    <w:rsid w:val="00A659E5"/>
    <w:rsid w:val="00A72B80"/>
    <w:rsid w:val="00A81CDB"/>
    <w:rsid w:val="00A829D0"/>
    <w:rsid w:val="00A937DD"/>
    <w:rsid w:val="00AA4AA2"/>
    <w:rsid w:val="00AB51FB"/>
    <w:rsid w:val="00AB6916"/>
    <w:rsid w:val="00AC6774"/>
    <w:rsid w:val="00B105AC"/>
    <w:rsid w:val="00B24694"/>
    <w:rsid w:val="00B30853"/>
    <w:rsid w:val="00B3227B"/>
    <w:rsid w:val="00B36A11"/>
    <w:rsid w:val="00B37DC5"/>
    <w:rsid w:val="00B4242B"/>
    <w:rsid w:val="00B440BD"/>
    <w:rsid w:val="00B5405B"/>
    <w:rsid w:val="00B5430D"/>
    <w:rsid w:val="00B54CE8"/>
    <w:rsid w:val="00B6756E"/>
    <w:rsid w:val="00B72750"/>
    <w:rsid w:val="00B737E7"/>
    <w:rsid w:val="00B76D90"/>
    <w:rsid w:val="00B80B04"/>
    <w:rsid w:val="00B921B9"/>
    <w:rsid w:val="00B97A30"/>
    <w:rsid w:val="00B97D81"/>
    <w:rsid w:val="00BA1F25"/>
    <w:rsid w:val="00BB5E61"/>
    <w:rsid w:val="00BC404E"/>
    <w:rsid w:val="00BC4F96"/>
    <w:rsid w:val="00BC543F"/>
    <w:rsid w:val="00BD00B0"/>
    <w:rsid w:val="00BD2CAF"/>
    <w:rsid w:val="00BD3618"/>
    <w:rsid w:val="00BE15F1"/>
    <w:rsid w:val="00BE568C"/>
    <w:rsid w:val="00BF23FE"/>
    <w:rsid w:val="00C14704"/>
    <w:rsid w:val="00C31350"/>
    <w:rsid w:val="00C3397B"/>
    <w:rsid w:val="00C3472D"/>
    <w:rsid w:val="00C35692"/>
    <w:rsid w:val="00C44BE7"/>
    <w:rsid w:val="00C46D9F"/>
    <w:rsid w:val="00C641AB"/>
    <w:rsid w:val="00C82F6C"/>
    <w:rsid w:val="00C85C63"/>
    <w:rsid w:val="00C9640F"/>
    <w:rsid w:val="00CA2B2E"/>
    <w:rsid w:val="00CC1A9D"/>
    <w:rsid w:val="00CD4CBC"/>
    <w:rsid w:val="00CE1221"/>
    <w:rsid w:val="00CE776F"/>
    <w:rsid w:val="00CF2FD0"/>
    <w:rsid w:val="00CF4661"/>
    <w:rsid w:val="00D05851"/>
    <w:rsid w:val="00D07B90"/>
    <w:rsid w:val="00D125CA"/>
    <w:rsid w:val="00D25F25"/>
    <w:rsid w:val="00D318E3"/>
    <w:rsid w:val="00D354B0"/>
    <w:rsid w:val="00D40FA3"/>
    <w:rsid w:val="00D63EFC"/>
    <w:rsid w:val="00D65390"/>
    <w:rsid w:val="00D675C9"/>
    <w:rsid w:val="00D67AE3"/>
    <w:rsid w:val="00D71D0F"/>
    <w:rsid w:val="00D93C56"/>
    <w:rsid w:val="00D972EF"/>
    <w:rsid w:val="00DA4C4C"/>
    <w:rsid w:val="00DB0F2C"/>
    <w:rsid w:val="00DB2D43"/>
    <w:rsid w:val="00DB6CA9"/>
    <w:rsid w:val="00DC012E"/>
    <w:rsid w:val="00DC1B44"/>
    <w:rsid w:val="00DD5FD3"/>
    <w:rsid w:val="00DE0D5B"/>
    <w:rsid w:val="00DE61D8"/>
    <w:rsid w:val="00DF0AAB"/>
    <w:rsid w:val="00DF191E"/>
    <w:rsid w:val="00DF787B"/>
    <w:rsid w:val="00E001AB"/>
    <w:rsid w:val="00E01532"/>
    <w:rsid w:val="00E12344"/>
    <w:rsid w:val="00E133B4"/>
    <w:rsid w:val="00E35F03"/>
    <w:rsid w:val="00E41922"/>
    <w:rsid w:val="00E44DC6"/>
    <w:rsid w:val="00E52EDA"/>
    <w:rsid w:val="00E53A4F"/>
    <w:rsid w:val="00E53F3E"/>
    <w:rsid w:val="00E655DB"/>
    <w:rsid w:val="00E66A11"/>
    <w:rsid w:val="00E676FB"/>
    <w:rsid w:val="00E70E1F"/>
    <w:rsid w:val="00E74D22"/>
    <w:rsid w:val="00E833C2"/>
    <w:rsid w:val="00EA1782"/>
    <w:rsid w:val="00EA6F15"/>
    <w:rsid w:val="00ED3C51"/>
    <w:rsid w:val="00ED539D"/>
    <w:rsid w:val="00ED5ADB"/>
    <w:rsid w:val="00ED726C"/>
    <w:rsid w:val="00EF75F1"/>
    <w:rsid w:val="00F049CD"/>
    <w:rsid w:val="00F1130B"/>
    <w:rsid w:val="00F116DB"/>
    <w:rsid w:val="00F30EDF"/>
    <w:rsid w:val="00F37C16"/>
    <w:rsid w:val="00F44419"/>
    <w:rsid w:val="00F45887"/>
    <w:rsid w:val="00F5316D"/>
    <w:rsid w:val="00F72F93"/>
    <w:rsid w:val="00F809AA"/>
    <w:rsid w:val="00F8523C"/>
    <w:rsid w:val="00F948BD"/>
    <w:rsid w:val="00F9543E"/>
    <w:rsid w:val="00FA1872"/>
    <w:rsid w:val="00FA5361"/>
    <w:rsid w:val="00FC423C"/>
    <w:rsid w:val="00FC5A79"/>
    <w:rsid w:val="00FD46E0"/>
    <w:rsid w:val="00FE5DDA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2"/>
    </o:shapelayout>
  </w:shapeDefaults>
  <w:decimalSymbol w:val=","/>
  <w:listSeparator w:val=";"/>
  <w14:docId w14:val="05252662"/>
  <w15:chartTrackingRefBased/>
  <w15:docId w15:val="{C8A10CBB-9953-42AD-A61F-02E61644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5F1"/>
    <w:pPr>
      <w:jc w:val="both"/>
    </w:pPr>
    <w:rPr>
      <w:rFonts w:ascii="Tunga" w:hAnsi="Tunga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2F4B14"/>
    <w:pPr>
      <w:keepNext/>
      <w:jc w:val="center"/>
      <w:outlineLvl w:val="0"/>
    </w:pPr>
    <w:rPr>
      <w:rFonts w:ascii="Monotype Corsiva" w:hAnsi="Monotype Corsiva"/>
      <w:sz w:val="32"/>
      <w:szCs w:val="32"/>
      <w:lang w:val="es-MX"/>
    </w:rPr>
  </w:style>
  <w:style w:type="paragraph" w:styleId="Ttulo2">
    <w:name w:val="heading 2"/>
    <w:basedOn w:val="Normal"/>
    <w:next w:val="Normal"/>
    <w:qFormat/>
    <w:rsid w:val="002F4B14"/>
    <w:pPr>
      <w:keepNext/>
      <w:ind w:left="-1260"/>
      <w:outlineLvl w:val="1"/>
    </w:pPr>
    <w:rPr>
      <w:rFonts w:ascii="Monotype Corsiva" w:hAnsi="Monotype Corsiva"/>
      <w:noProof/>
      <w:sz w:val="28"/>
    </w:rPr>
  </w:style>
  <w:style w:type="paragraph" w:styleId="Ttulo3">
    <w:name w:val="heading 3"/>
    <w:basedOn w:val="Normal"/>
    <w:next w:val="Normal"/>
    <w:qFormat/>
    <w:rsid w:val="002F4B14"/>
    <w:pPr>
      <w:keepNext/>
      <w:outlineLvl w:val="2"/>
    </w:pPr>
    <w:rPr>
      <w:rFonts w:ascii="Franklin Gothic Book" w:hAnsi="Franklin Gothic Book"/>
      <w:b/>
      <w:bCs/>
    </w:rPr>
  </w:style>
  <w:style w:type="paragraph" w:styleId="Ttulo4">
    <w:name w:val="heading 4"/>
    <w:basedOn w:val="Normal"/>
    <w:next w:val="Normal"/>
    <w:qFormat/>
    <w:rsid w:val="002F4B14"/>
    <w:pPr>
      <w:keepNext/>
      <w:outlineLvl w:val="3"/>
    </w:pPr>
    <w:rPr>
      <w:rFonts w:ascii="Franklin Gothic Book" w:hAnsi="Franklin Gothic Book"/>
      <w:u w:val="word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2F4B1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2F4B1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rsid w:val="002F4B14"/>
    <w:rPr>
      <w:rFonts w:ascii="Franklin Gothic Book" w:hAnsi="Franklin Gothic Book"/>
      <w:lang w:val="es-MX"/>
    </w:rPr>
  </w:style>
  <w:style w:type="table" w:styleId="Tablaconcuadrcula">
    <w:name w:val="Table Grid"/>
    <w:basedOn w:val="Tablanormal"/>
    <w:rsid w:val="00EF75F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52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952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1A35"/>
    <w:pPr>
      <w:ind w:left="720"/>
      <w:contextualSpacing/>
      <w:jc w:val="left"/>
    </w:pPr>
    <w:rPr>
      <w:rFonts w:ascii="Times New Roman" w:hAnsi="Times New Roman"/>
    </w:rPr>
  </w:style>
  <w:style w:type="character" w:styleId="Hipervnculo">
    <w:name w:val="Hyperlink"/>
    <w:uiPriority w:val="99"/>
    <w:unhideWhenUsed/>
    <w:rsid w:val="003C7FDC"/>
    <w:rPr>
      <w:color w:val="0000FF"/>
      <w:u w:val="single"/>
    </w:rPr>
  </w:style>
  <w:style w:type="character" w:customStyle="1" w:styleId="Rtulodeencabezadodemensaje">
    <w:name w:val="Rótulo de encabezado de mensaje"/>
    <w:rsid w:val="000473E8"/>
    <w:rPr>
      <w:rFonts w:ascii="Arial Black" w:hAnsi="Arial Black"/>
      <w:spacing w:val="-10"/>
      <w:sz w:val="18"/>
    </w:rPr>
  </w:style>
  <w:style w:type="paragraph" w:styleId="NormalWeb">
    <w:name w:val="Normal (Web)"/>
    <w:basedOn w:val="Normal"/>
    <w:uiPriority w:val="99"/>
    <w:unhideWhenUsed/>
    <w:rsid w:val="00C14704"/>
    <w:pPr>
      <w:spacing w:after="225"/>
      <w:jc w:val="lef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5.docx"/><Relationship Id="rId21" Type="http://schemas.openxmlformats.org/officeDocument/2006/relationships/package" Target="embeddings/Microsoft_Word_Document4.docx"/><Relationship Id="rId42" Type="http://schemas.openxmlformats.org/officeDocument/2006/relationships/oleObject" Target="embeddings/Microsoft_Word_97_-_2003_Document6.doc"/><Relationship Id="rId47" Type="http://schemas.openxmlformats.org/officeDocument/2006/relationships/image" Target="media/image19.emf"/><Relationship Id="rId63" Type="http://schemas.openxmlformats.org/officeDocument/2006/relationships/oleObject" Target="embeddings/Microsoft_Word_97_-_2003_Document10.doc"/><Relationship Id="rId68" Type="http://schemas.openxmlformats.org/officeDocument/2006/relationships/oleObject" Target="embeddings/Microsoft_Word_97_-_2003_Document11.doc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oleObject" Target="embeddings/Microsoft_Word_97_-_2003_Document4.doc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8.emf"/><Relationship Id="rId53" Type="http://schemas.openxmlformats.org/officeDocument/2006/relationships/image" Target="media/image21.emf"/><Relationship Id="rId58" Type="http://schemas.openxmlformats.org/officeDocument/2006/relationships/package" Target="embeddings/Microsoft_Word_Document16.docx"/><Relationship Id="rId66" Type="http://schemas.openxmlformats.org/officeDocument/2006/relationships/package" Target="embeddings/Microsoft_Word_Document20.docx"/><Relationship Id="rId74" Type="http://schemas.openxmlformats.org/officeDocument/2006/relationships/package" Target="embeddings/Microsoft_Word_Document21.docx"/><Relationship Id="rId5" Type="http://schemas.openxmlformats.org/officeDocument/2006/relationships/webSettings" Target="webSettings.xml"/><Relationship Id="rId61" Type="http://schemas.openxmlformats.org/officeDocument/2006/relationships/package" Target="embeddings/Microsoft_Word_Document18.docx"/><Relationship Id="rId19" Type="http://schemas.openxmlformats.org/officeDocument/2006/relationships/package" Target="embeddings/Microsoft_Word_Document3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Word_97_-_2003_Document3.doc"/><Relationship Id="rId30" Type="http://schemas.openxmlformats.org/officeDocument/2006/relationships/image" Target="media/image11.emf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Word_97_-_2003_Document7.doc"/><Relationship Id="rId56" Type="http://schemas.openxmlformats.org/officeDocument/2006/relationships/package" Target="embeddings/Microsoft_Word_Document15.docx"/><Relationship Id="rId64" Type="http://schemas.openxmlformats.org/officeDocument/2006/relationships/image" Target="media/image26.emf"/><Relationship Id="rId69" Type="http://schemas.openxmlformats.org/officeDocument/2006/relationships/image" Target="media/image28.emf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0.emf"/><Relationship Id="rId72" Type="http://schemas.openxmlformats.org/officeDocument/2006/relationships/oleObject" Target="embeddings/oleObject2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.pptx"/><Relationship Id="rId25" Type="http://schemas.openxmlformats.org/officeDocument/2006/relationships/oleObject" Target="embeddings/Microsoft_Word_97_-_2003_Document2.doc"/><Relationship Id="rId33" Type="http://schemas.openxmlformats.org/officeDocument/2006/relationships/image" Target="media/image12.emf"/><Relationship Id="rId38" Type="http://schemas.openxmlformats.org/officeDocument/2006/relationships/oleObject" Target="embeddings/Microsoft_Word_97_-_2003_Document5.doc"/><Relationship Id="rId46" Type="http://schemas.openxmlformats.org/officeDocument/2006/relationships/package" Target="embeddings/Microsoft_Word_Document12.docx"/><Relationship Id="rId59" Type="http://schemas.openxmlformats.org/officeDocument/2006/relationships/image" Target="media/image24.emf"/><Relationship Id="rId67" Type="http://schemas.openxmlformats.org/officeDocument/2006/relationships/image" Target="media/image27.emf"/><Relationship Id="rId20" Type="http://schemas.openxmlformats.org/officeDocument/2006/relationships/image" Target="media/image7.emf"/><Relationship Id="rId41" Type="http://schemas.openxmlformats.org/officeDocument/2006/relationships/image" Target="media/image16.emf"/><Relationship Id="rId54" Type="http://schemas.openxmlformats.org/officeDocument/2006/relationships/package" Target="embeddings/Microsoft_Word_Document14.docx"/><Relationship Id="rId62" Type="http://schemas.openxmlformats.org/officeDocument/2006/relationships/image" Target="media/image25.emf"/><Relationship Id="rId70" Type="http://schemas.openxmlformats.org/officeDocument/2006/relationships/oleObject" Target="embeddings/oleObject1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1.doc"/><Relationship Id="rId28" Type="http://schemas.openxmlformats.org/officeDocument/2006/relationships/image" Target="media/image10.emf"/><Relationship Id="rId36" Type="http://schemas.openxmlformats.org/officeDocument/2006/relationships/package" Target="embeddings/Microsoft_Word_Document9.docx"/><Relationship Id="rId49" Type="http://schemas.openxmlformats.org/officeDocument/2006/relationships/oleObject" Target="embeddings/Microsoft_Word_97_-_2003_Document8.doc"/><Relationship Id="rId57" Type="http://schemas.openxmlformats.org/officeDocument/2006/relationships/image" Target="media/image23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7.docx"/><Relationship Id="rId44" Type="http://schemas.openxmlformats.org/officeDocument/2006/relationships/package" Target="embeddings/Microsoft_Word_Document11.docx"/><Relationship Id="rId52" Type="http://schemas.openxmlformats.org/officeDocument/2006/relationships/oleObject" Target="embeddings/Microsoft_Word_97_-_2003_Document9.doc"/><Relationship Id="rId60" Type="http://schemas.openxmlformats.org/officeDocument/2006/relationships/package" Target="embeddings/Microsoft_Word_Document17.docx"/><Relationship Id="rId65" Type="http://schemas.openxmlformats.org/officeDocument/2006/relationships/package" Target="embeddings/Microsoft_Word_Document19.docx"/><Relationship Id="rId73" Type="http://schemas.openxmlformats.org/officeDocument/2006/relationships/image" Target="media/image30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6.emf"/><Relationship Id="rId39" Type="http://schemas.openxmlformats.org/officeDocument/2006/relationships/image" Target="media/image15.emf"/><Relationship Id="rId34" Type="http://schemas.openxmlformats.org/officeDocument/2006/relationships/package" Target="embeddings/Microsoft_Word_Document8.docx"/><Relationship Id="rId50" Type="http://schemas.openxmlformats.org/officeDocument/2006/relationships/package" Target="embeddings/Microsoft_Word_Document13.docx"/><Relationship Id="rId55" Type="http://schemas.openxmlformats.org/officeDocument/2006/relationships/image" Target="media/image22.emf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9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6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solano\Datos%20de%20programa\Microsoft\Plantillas\carta%20Dpto.%20Administrativ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4671F-D9A0-40BF-8644-DF437D7FE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Dpto. Administrativo</Template>
  <TotalTime>1</TotalTime>
  <Pages>3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José, 08 de enero de 2003</vt:lpstr>
    </vt:vector>
  </TitlesOfParts>
  <Company/>
  <LinksUpToDate>false</LinksUpToDate>
  <CharactersWithSpaces>2370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http://www.ofinase.go.cr/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José, 08 de enero de 2003</dc:title>
  <dc:subject>machote de carta d.e.</dc:subject>
  <dc:creator>vsolano</dc:creator>
  <cp:keywords/>
  <cp:lastModifiedBy>Laura Vindas Valverde</cp:lastModifiedBy>
  <cp:revision>2</cp:revision>
  <cp:lastPrinted>2020-07-09T15:50:00Z</cp:lastPrinted>
  <dcterms:created xsi:type="dcterms:W3CDTF">2023-02-06T18:25:00Z</dcterms:created>
  <dcterms:modified xsi:type="dcterms:W3CDTF">2023-02-06T18:25:00Z</dcterms:modified>
</cp:coreProperties>
</file>